
<file path=[Content_Types].xml><?xml version="1.0" encoding="utf-8"?>
<Types xmlns="http://schemas.openxmlformats.org/package/2006/content-types">
  <Default Extension="bmp" ContentType="image/.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7F30" w:rsidRDefault="00A36ABB" w:rsidP="004D2413">
      <w:pPr>
        <w:pStyle w:val="Rubrik1"/>
        <w:rPr>
          <w:lang w:val="sv-SE"/>
        </w:rPr>
      </w:pPr>
      <w:r>
        <w:rPr>
          <w:lang w:val="sv-SE"/>
        </w:rPr>
        <w:t xml:space="preserve">utförandespecifikation </w:t>
      </w:r>
      <w:r w:rsidR="004D2413">
        <w:rPr>
          <w:lang w:val="sv-SE"/>
        </w:rPr>
        <w:t>brandlarm</w:t>
      </w:r>
    </w:p>
    <w:p w:rsidR="00EC4E96" w:rsidRDefault="00EC4E96" w:rsidP="00EC4E96">
      <w:pPr>
        <w:rPr>
          <w:lang w:val="sv-SE"/>
        </w:rPr>
      </w:pPr>
    </w:p>
    <w:tbl>
      <w:tblPr>
        <w:tblStyle w:val="Tabellrutnt"/>
        <w:tblW w:w="1021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4"/>
        <w:gridCol w:w="2011"/>
        <w:gridCol w:w="509"/>
        <w:gridCol w:w="4597"/>
      </w:tblGrid>
      <w:tr w:rsidR="00A36ABB" w:rsidRPr="00A36ABB" w:rsidTr="00751699">
        <w:trPr>
          <w:cantSplit/>
          <w:trHeight w:val="340"/>
        </w:trPr>
        <w:tc>
          <w:tcPr>
            <w:tcW w:w="510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930987" w:rsidRDefault="00A36ABB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1. Allmänt</w:t>
            </w:r>
          </w:p>
        </w:tc>
        <w:tc>
          <w:tcPr>
            <w:tcW w:w="510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36ABB" w:rsidRPr="0067264A" w:rsidRDefault="00A36ABB" w:rsidP="00692673">
            <w:pPr>
              <w:pStyle w:val="Etikett"/>
            </w:pPr>
          </w:p>
        </w:tc>
      </w:tr>
      <w:bookmarkStart w:id="0" w:name="_GoBack"/>
      <w:tr w:rsidR="00671201" w:rsidRPr="009E58E0" w:rsidTr="00671201">
        <w:trPr>
          <w:cantSplit/>
          <w:trHeight w:hRule="exact" w:val="198"/>
        </w:trPr>
        <w:tc>
          <w:tcPr>
            <w:tcW w:w="3094" w:type="dxa"/>
            <w:vMerge w:val="restart"/>
            <w:tcBorders>
              <w:top w:val="nil"/>
            </w:tcBorders>
            <w:vAlign w:val="bottom"/>
          </w:tcPr>
          <w:p w:rsidR="00671201" w:rsidRDefault="00671201" w:rsidP="00692673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bookmarkEnd w:id="0"/>
            <w:r>
              <w:t xml:space="preserve"> Ny anläggning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Ändring/utökning</w:t>
            </w:r>
          </w:p>
          <w:p w:rsidR="00671201" w:rsidRDefault="00671201" w:rsidP="00692673">
            <w:pPr>
              <w:pStyle w:val="Etikett"/>
              <w:keepNext/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</w:tcPr>
          <w:p w:rsidR="00671201" w:rsidRDefault="00671201" w:rsidP="00692673">
            <w:pPr>
              <w:pStyle w:val="Etikettmedavstndfre"/>
            </w:pPr>
            <w:r>
              <w:t>Referensnummer eller dylikt:</w:t>
            </w:r>
          </w:p>
        </w:tc>
        <w:tc>
          <w:tcPr>
            <w:tcW w:w="4597" w:type="dxa"/>
            <w:tcBorders>
              <w:top w:val="nil"/>
              <w:bottom w:val="nil"/>
            </w:tcBorders>
          </w:tcPr>
          <w:p w:rsidR="00671201" w:rsidRDefault="00671201" w:rsidP="00692673">
            <w:pPr>
              <w:pStyle w:val="Etikettmedavstndfre"/>
            </w:pPr>
            <w:r>
              <w:t>Regelverk/utgåva:</w:t>
            </w:r>
          </w:p>
        </w:tc>
      </w:tr>
      <w:tr w:rsidR="00671201" w:rsidRPr="009E58E0" w:rsidTr="00671201">
        <w:trPr>
          <w:cantSplit/>
          <w:trHeight w:hRule="exact" w:val="283"/>
        </w:trPr>
        <w:tc>
          <w:tcPr>
            <w:tcW w:w="3094" w:type="dxa"/>
            <w:vMerge/>
            <w:tcBorders>
              <w:top w:val="nil"/>
              <w:bottom w:val="single" w:sz="4" w:space="0" w:color="000000" w:themeColor="text1"/>
            </w:tcBorders>
            <w:vAlign w:val="center"/>
          </w:tcPr>
          <w:p w:rsidR="00671201" w:rsidRPr="009E58E0" w:rsidRDefault="00671201" w:rsidP="00692673">
            <w:pPr>
              <w:rPr>
                <w:rFonts w:ascii="Calibri" w:eastAsia="Times New Roman" w:hAnsi="Calibri"/>
                <w:b/>
                <w:szCs w:val="21"/>
                <w:lang w:val="sv-SE"/>
              </w:rPr>
            </w:pPr>
          </w:p>
        </w:tc>
        <w:tc>
          <w:tcPr>
            <w:tcW w:w="2520" w:type="dxa"/>
            <w:gridSpan w:val="2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nil"/>
            </w:tcBorders>
            <w:vAlign w:val="center"/>
          </w:tcPr>
          <w:p w:rsidR="00671201" w:rsidRPr="009E58E0" w:rsidRDefault="00671201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71201" w:rsidRPr="009E58E0" w:rsidTr="00CB343E">
        <w:trPr>
          <w:cantSplit/>
          <w:trHeight w:hRule="exact" w:val="198"/>
        </w:trPr>
        <w:tc>
          <w:tcPr>
            <w:tcW w:w="3094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671201" w:rsidRDefault="00671201" w:rsidP="00751699">
            <w:pPr>
              <w:pStyle w:val="Etikettmedavstndfre"/>
            </w:pPr>
            <w:r>
              <w:t>Anläggningen utförd med krav ställda från: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Beskrivning:</w:t>
            </w:r>
          </w:p>
        </w:tc>
        <w:tc>
          <w:tcPr>
            <w:tcW w:w="4597" w:type="dxa"/>
            <w:tcBorders>
              <w:top w:val="single" w:sz="4" w:space="0" w:color="auto"/>
              <w:bottom w:val="nil"/>
            </w:tcBorders>
          </w:tcPr>
          <w:p w:rsidR="00671201" w:rsidRDefault="00671201" w:rsidP="00692673">
            <w:pPr>
              <w:pStyle w:val="Etikettmedavstndfre"/>
              <w:keepNext/>
            </w:pPr>
            <w:r>
              <w:t>Användare</w:t>
            </w:r>
          </w:p>
        </w:tc>
      </w:tr>
      <w:tr w:rsidR="00671201" w:rsidRPr="009E58E0" w:rsidTr="00CB343E">
        <w:trPr>
          <w:cantSplit/>
          <w:trHeight w:val="1020"/>
        </w:trPr>
        <w:tc>
          <w:tcPr>
            <w:tcW w:w="3094" w:type="dxa"/>
            <w:tcBorders>
              <w:top w:val="nil"/>
              <w:bottom w:val="single" w:sz="4" w:space="0" w:color="000000" w:themeColor="text1"/>
            </w:tcBorders>
          </w:tcPr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BBR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Försäkringskrav</w:t>
            </w:r>
          </w:p>
          <w:p w:rsidR="00671201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Egen ambition</w:t>
            </w:r>
          </w:p>
          <w:p w:rsidR="00671201" w:rsidRPr="00751699" w:rsidRDefault="00671201" w:rsidP="00751699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AFS</w:t>
            </w:r>
          </w:p>
        </w:tc>
        <w:tc>
          <w:tcPr>
            <w:tcW w:w="2520" w:type="dxa"/>
            <w:gridSpan w:val="2"/>
            <w:tcBorders>
              <w:top w:val="nil"/>
              <w:bottom w:val="single" w:sz="4" w:space="0" w:color="000000" w:themeColor="text1"/>
              <w:right w:val="single" w:sz="4" w:space="0" w:color="auto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597" w:type="dxa"/>
            <w:tcBorders>
              <w:top w:val="nil"/>
              <w:bottom w:val="single" w:sz="4" w:space="0" w:color="000000" w:themeColor="text1"/>
            </w:tcBorders>
          </w:tcPr>
          <w:p w:rsidR="00671201" w:rsidRPr="009E58E0" w:rsidRDefault="00671201" w:rsidP="0027329E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E58E0">
              <w:rPr>
                <w:lang w:val="sv-SE"/>
              </w:rP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1699" w:rsidTr="00751699">
        <w:trPr>
          <w:cantSplit/>
          <w:trHeight w:hRule="exact" w:val="198"/>
        </w:trPr>
        <w:tc>
          <w:tcPr>
            <w:tcW w:w="5105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B36EEF" w:rsidP="00692673">
            <w:pPr>
              <w:pStyle w:val="Etikett"/>
              <w:keepNext/>
            </w:pPr>
            <w:r w:rsidRPr="00B36EEF">
              <w:t>Anläggningens namn och adress:</w:t>
            </w:r>
          </w:p>
        </w:tc>
        <w:tc>
          <w:tcPr>
            <w:tcW w:w="5106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751699" w:rsidRDefault="00751699" w:rsidP="00692673">
            <w:pPr>
              <w:pStyle w:val="Etikett"/>
              <w:keepNext/>
            </w:pPr>
            <w:r w:rsidRPr="00A65371">
              <w:t>Anläggningsägare och adress:</w:t>
            </w:r>
          </w:p>
        </w:tc>
      </w:tr>
      <w:tr w:rsidR="00751699" w:rsidTr="00751699">
        <w:trPr>
          <w:cantSplit/>
          <w:trHeight w:val="567"/>
        </w:trPr>
        <w:tc>
          <w:tcPr>
            <w:tcW w:w="5105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6" w:type="dxa"/>
            <w:gridSpan w:val="2"/>
            <w:tcBorders>
              <w:top w:val="nil"/>
            </w:tcBorders>
          </w:tcPr>
          <w:p w:rsidR="00751699" w:rsidRDefault="00751699" w:rsidP="00692673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51699" w:rsidRDefault="00751699"/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94"/>
        <w:gridCol w:w="4129"/>
        <w:gridCol w:w="1583"/>
      </w:tblGrid>
      <w:tr w:rsidR="004A3936" w:rsidRPr="00EC4E96" w:rsidTr="004C6F20">
        <w:trPr>
          <w:cantSplit/>
          <w:trHeight w:val="340"/>
        </w:trPr>
        <w:tc>
          <w:tcPr>
            <w:tcW w:w="449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4A3936" w:rsidRPr="00930987" w:rsidRDefault="004A3936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2. Övervakningsområde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A3936" w:rsidRDefault="004A3936" w:rsidP="0069267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A3936" w:rsidRDefault="004A3936" w:rsidP="00692673"/>
        </w:tc>
      </w:tr>
      <w:tr w:rsidR="004A3936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4A3936" w:rsidRPr="004A3936" w:rsidRDefault="004A3936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A – Övervakning av hela byggnaden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4A3936" w:rsidRPr="004A3936" w:rsidRDefault="004A3936" w:rsidP="004A3936">
            <w:pPr>
              <w:pStyle w:val="Etikettmedavstndfre"/>
            </w:pPr>
            <w:r>
              <w:t>Beskrivning:</w:t>
            </w:r>
          </w:p>
        </w:tc>
      </w:tr>
      <w:tr w:rsidR="004A3936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4A3936" w:rsidRPr="00B9334E" w:rsidRDefault="004A3936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4A3936" w:rsidRPr="004A3936" w:rsidRDefault="004A3936" w:rsidP="004A3936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B – Fullständig övervakning av brandcell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C – Begränsad övervakning av utrymnings- och kommunikationsvägar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D – Begränsad övervakning av vissa utrymmen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025859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nil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D5E08" w:rsidRPr="004A3936" w:rsidTr="004C6F20">
        <w:trPr>
          <w:cantSplit/>
          <w:trHeight w:val="198"/>
        </w:trPr>
        <w:tc>
          <w:tcPr>
            <w:tcW w:w="4494" w:type="dxa"/>
            <w:vMerge w:val="restart"/>
          </w:tcPr>
          <w:p w:rsidR="006D5E08" w:rsidRPr="004A3936" w:rsidRDefault="006D5E08" w:rsidP="00025859">
            <w:pPr>
              <w:pStyle w:val="Etikett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E – Endast manuell aktivering</w:t>
            </w:r>
          </w:p>
        </w:tc>
        <w:tc>
          <w:tcPr>
            <w:tcW w:w="5712" w:type="dxa"/>
            <w:gridSpan w:val="2"/>
            <w:tcBorders>
              <w:top w:val="single" w:sz="4" w:space="0" w:color="auto"/>
              <w:bottom w:val="nil"/>
            </w:tcBorders>
          </w:tcPr>
          <w:p w:rsidR="006D5E08" w:rsidRPr="004A3936" w:rsidRDefault="006D5E08" w:rsidP="00692673">
            <w:pPr>
              <w:pStyle w:val="Etikettmedavstndfre"/>
            </w:pPr>
            <w:r>
              <w:t>Beskrivning:</w:t>
            </w:r>
          </w:p>
        </w:tc>
      </w:tr>
      <w:tr w:rsidR="006D5E08" w:rsidRPr="004A3936" w:rsidTr="004C6F20">
        <w:trPr>
          <w:cantSplit/>
          <w:trHeight w:val="284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6D5E08" w:rsidRPr="00B9334E" w:rsidRDefault="006D5E08" w:rsidP="00692673">
            <w:pPr>
              <w:pStyle w:val="Etikettmedavstndfre"/>
              <w:rPr>
                <w:sz w:val="16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single" w:sz="4" w:space="0" w:color="auto"/>
            </w:tcBorders>
          </w:tcPr>
          <w:p w:rsidR="006D5E08" w:rsidRPr="004A3936" w:rsidRDefault="006D5E08" w:rsidP="00692673">
            <w:pPr>
              <w:pStyle w:val="Normalmedavstndfre"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A3936" w:rsidRDefault="004A3936" w:rsidP="004A393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94"/>
        <w:gridCol w:w="4129"/>
        <w:gridCol w:w="1583"/>
      </w:tblGrid>
      <w:tr w:rsidR="001E3E24" w:rsidRPr="00EC4E96" w:rsidTr="004C6F20">
        <w:trPr>
          <w:cantSplit/>
          <w:trHeight w:val="340"/>
        </w:trPr>
        <w:tc>
          <w:tcPr>
            <w:tcW w:w="449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E3E24" w:rsidRPr="00930987" w:rsidRDefault="001E3E24" w:rsidP="0069267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3. Manuell aktivering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E3E24" w:rsidRDefault="001E3E24" w:rsidP="00692673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E3E24" w:rsidRDefault="001E3E24" w:rsidP="00692673"/>
        </w:tc>
      </w:tr>
      <w:tr w:rsidR="001E3E24" w:rsidRPr="00B36EEF" w:rsidTr="004C6F20">
        <w:trPr>
          <w:cantSplit/>
          <w:trHeight w:hRule="exact" w:val="198"/>
        </w:trPr>
        <w:tc>
          <w:tcPr>
            <w:tcW w:w="4494" w:type="dxa"/>
            <w:vMerge w:val="restart"/>
            <w:tcBorders>
              <w:top w:val="single" w:sz="4" w:space="0" w:color="000000" w:themeColor="text1"/>
            </w:tcBorders>
          </w:tcPr>
          <w:p w:rsidR="001E3E24" w:rsidRDefault="001E3E24" w:rsidP="0069267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53DB5">
              <w:t>Samtliga personer ska kunna aktivera brandlarmet manuellt</w:t>
            </w:r>
          </w:p>
          <w:p w:rsidR="001E3E24" w:rsidRDefault="001E3E24" w:rsidP="0069267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53DB5">
              <w:t>Endast särskilt utsedd personal ska kunna aktivera brandlarmet manuellt</w:t>
            </w:r>
          </w:p>
        </w:tc>
        <w:tc>
          <w:tcPr>
            <w:tcW w:w="5712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1E3E24" w:rsidRDefault="001E3E24" w:rsidP="001E3E24">
            <w:pPr>
              <w:pStyle w:val="Etikett"/>
            </w:pPr>
            <w:r>
              <w:t>Beskrivning av placering av larmknappar:</w:t>
            </w:r>
          </w:p>
        </w:tc>
      </w:tr>
      <w:tr w:rsidR="001E3E24" w:rsidTr="004C6F20">
        <w:trPr>
          <w:cantSplit/>
          <w:trHeight w:val="510"/>
        </w:trPr>
        <w:tc>
          <w:tcPr>
            <w:tcW w:w="4494" w:type="dxa"/>
            <w:vMerge/>
            <w:tcBorders>
              <w:bottom w:val="single" w:sz="4" w:space="0" w:color="000000" w:themeColor="text1"/>
            </w:tcBorders>
          </w:tcPr>
          <w:p w:rsidR="001E3E24" w:rsidRPr="001E3E24" w:rsidRDefault="001E3E24" w:rsidP="00692673">
            <w:pPr>
              <w:pStyle w:val="Normalmedavstndfre"/>
              <w:rPr>
                <w:lang w:val="sv-SE"/>
              </w:rPr>
            </w:pPr>
          </w:p>
        </w:tc>
        <w:tc>
          <w:tcPr>
            <w:tcW w:w="571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1E3E24" w:rsidRDefault="001E3E24" w:rsidP="00692673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E3E24" w:rsidRDefault="001E3E24" w:rsidP="001E3E24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5221"/>
        <w:gridCol w:w="1583"/>
      </w:tblGrid>
      <w:tr w:rsidR="006250D6" w:rsidRPr="00B36EEF" w:rsidTr="00692673">
        <w:trPr>
          <w:cantSplit/>
          <w:trHeight w:val="340"/>
        </w:trPr>
        <w:tc>
          <w:tcPr>
            <w:tcW w:w="862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250D6" w:rsidRPr="006250D6" w:rsidRDefault="006250D6" w:rsidP="00E6664F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4. </w:t>
            </w:r>
            <w:r w:rsidRPr="006250D6">
              <w:rPr>
                <w:lang w:val="sv-SE"/>
              </w:rPr>
              <w:t>Aktivering av brandlarm från andra brandskyddssystem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250D6" w:rsidRPr="006250D6" w:rsidRDefault="006250D6" w:rsidP="00E6664F">
            <w:pPr>
              <w:keepNext/>
              <w:rPr>
                <w:lang w:val="sv-SE"/>
              </w:rPr>
            </w:pPr>
          </w:p>
        </w:tc>
      </w:tr>
      <w:tr w:rsidR="006250D6" w:rsidRPr="004A3936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Gasläcksystem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Beskrivning: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nil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250D6" w:rsidRPr="004A3936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F9273B" w:rsidRPr="00F9273B">
              <w:t>Vattensprinklersystem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Beskrivning: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nil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250D6" w:rsidRPr="00B36EEF" w:rsidTr="00A466FF">
        <w:trPr>
          <w:cantSplit/>
          <w:trHeight w:val="198"/>
        </w:trPr>
        <w:tc>
          <w:tcPr>
            <w:tcW w:w="3402" w:type="dxa"/>
            <w:vMerge w:val="restart"/>
          </w:tcPr>
          <w:p w:rsidR="006250D6" w:rsidRPr="004A3936" w:rsidRDefault="006250D6" w:rsidP="00E6664F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F9273B" w:rsidRPr="00F9273B">
              <w:t>Andra typer av brandskyddssystem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nil"/>
            </w:tcBorders>
          </w:tcPr>
          <w:p w:rsidR="006250D6" w:rsidRPr="004A3936" w:rsidRDefault="006250D6" w:rsidP="00E6664F">
            <w:pPr>
              <w:pStyle w:val="Etikettmedavstndfre"/>
              <w:keepNext/>
            </w:pPr>
            <w:r>
              <w:t>B</w:t>
            </w:r>
            <w:r w:rsidR="007137B0">
              <w:t>eskrivning av typ av system:</w:t>
            </w:r>
          </w:p>
        </w:tc>
      </w:tr>
      <w:tr w:rsidR="006250D6" w:rsidRPr="004A3936" w:rsidTr="00A466FF">
        <w:trPr>
          <w:cantSplit/>
          <w:trHeight w:val="284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6250D6" w:rsidRPr="00B9334E" w:rsidRDefault="006250D6" w:rsidP="00E6664F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single" w:sz="4" w:space="0" w:color="auto"/>
            </w:tcBorders>
          </w:tcPr>
          <w:p w:rsidR="006250D6" w:rsidRPr="004A3936" w:rsidRDefault="006250D6" w:rsidP="00E6664F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250D6" w:rsidRDefault="006250D6" w:rsidP="006250D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480"/>
        <w:gridCol w:w="4143"/>
        <w:gridCol w:w="1583"/>
      </w:tblGrid>
      <w:tr w:rsidR="00692673" w:rsidRPr="006250D6" w:rsidTr="00692673">
        <w:trPr>
          <w:cantSplit/>
          <w:trHeight w:val="340"/>
        </w:trPr>
        <w:tc>
          <w:tcPr>
            <w:tcW w:w="862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92673" w:rsidRPr="006250D6" w:rsidRDefault="00692673" w:rsidP="007D7BA3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5. Särskilda risker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92673" w:rsidRPr="006250D6" w:rsidRDefault="00692673" w:rsidP="007D7BA3">
            <w:pPr>
              <w:keepNext/>
              <w:rPr>
                <w:lang w:val="sv-SE"/>
              </w:rPr>
            </w:pP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El- och elektronikutrymmen med hög luftfuktighet eller hög luftomsättning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Höglager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2673" w:rsidRPr="004A3936" w:rsidTr="004C6F20">
        <w:trPr>
          <w:cantSplit/>
          <w:trHeight w:val="198"/>
        </w:trPr>
        <w:tc>
          <w:tcPr>
            <w:tcW w:w="4480" w:type="dxa"/>
            <w:vMerge w:val="restart"/>
          </w:tcPr>
          <w:p w:rsidR="00692673" w:rsidRPr="004A3936" w:rsidRDefault="00692673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4C6F20" w:rsidRPr="004C6F20">
              <w:t>Fasadövervakning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692673" w:rsidRPr="004A3936" w:rsidRDefault="00692673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692673" w:rsidRPr="004A3936" w:rsidTr="004C6F20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692673" w:rsidRPr="00B9334E" w:rsidRDefault="00692673" w:rsidP="007D7BA3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nil"/>
            </w:tcBorders>
          </w:tcPr>
          <w:p w:rsidR="00692673" w:rsidRPr="004A3936" w:rsidRDefault="00692673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C6F20" w:rsidRPr="004A3936" w:rsidTr="00CB343E">
        <w:trPr>
          <w:cantSplit/>
          <w:trHeight w:val="198"/>
        </w:trPr>
        <w:tc>
          <w:tcPr>
            <w:tcW w:w="4480" w:type="dxa"/>
            <w:vMerge w:val="restart"/>
          </w:tcPr>
          <w:p w:rsidR="004C6F20" w:rsidRPr="004A3936" w:rsidRDefault="004C6F20" w:rsidP="007D7BA3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4C6F20">
              <w:t>Andra risker att ta hänsyn till</w:t>
            </w:r>
          </w:p>
        </w:tc>
        <w:tc>
          <w:tcPr>
            <w:tcW w:w="5726" w:type="dxa"/>
            <w:gridSpan w:val="2"/>
            <w:tcBorders>
              <w:top w:val="single" w:sz="4" w:space="0" w:color="auto"/>
              <w:bottom w:val="nil"/>
            </w:tcBorders>
          </w:tcPr>
          <w:p w:rsidR="004C6F20" w:rsidRPr="004A3936" w:rsidRDefault="004C6F20" w:rsidP="007D7BA3">
            <w:pPr>
              <w:pStyle w:val="Etikettmedavstndfre"/>
              <w:keepNext/>
            </w:pPr>
            <w:r>
              <w:t>Beskrivning:</w:t>
            </w:r>
          </w:p>
        </w:tc>
      </w:tr>
      <w:tr w:rsidR="004C6F20" w:rsidRPr="004A3936" w:rsidTr="00CB343E">
        <w:trPr>
          <w:cantSplit/>
          <w:trHeight w:val="284"/>
        </w:trPr>
        <w:tc>
          <w:tcPr>
            <w:tcW w:w="4480" w:type="dxa"/>
            <w:vMerge/>
            <w:tcBorders>
              <w:bottom w:val="single" w:sz="4" w:space="0" w:color="000000" w:themeColor="text1"/>
            </w:tcBorders>
          </w:tcPr>
          <w:p w:rsidR="004C6F20" w:rsidRPr="00B9334E" w:rsidRDefault="004C6F20" w:rsidP="00CB343E">
            <w:pPr>
              <w:pStyle w:val="Etikettmedavstndfre"/>
              <w:spacing w:before="120"/>
              <w:rPr>
                <w:sz w:val="16"/>
              </w:rPr>
            </w:pPr>
          </w:p>
        </w:tc>
        <w:tc>
          <w:tcPr>
            <w:tcW w:w="5726" w:type="dxa"/>
            <w:gridSpan w:val="2"/>
            <w:tcBorders>
              <w:top w:val="nil"/>
              <w:bottom w:val="single" w:sz="4" w:space="0" w:color="auto"/>
            </w:tcBorders>
          </w:tcPr>
          <w:p w:rsidR="004C6F20" w:rsidRPr="004A3936" w:rsidRDefault="004C6F20" w:rsidP="007D7BA3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92673" w:rsidRDefault="00692673" w:rsidP="00692673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32"/>
        <w:gridCol w:w="979"/>
        <w:gridCol w:w="4312"/>
        <w:gridCol w:w="1583"/>
      </w:tblGrid>
      <w:tr w:rsidR="004430B8" w:rsidRPr="006250D6" w:rsidTr="00CB343E">
        <w:trPr>
          <w:cantSplit/>
          <w:trHeight w:val="340"/>
        </w:trPr>
        <w:tc>
          <w:tcPr>
            <w:tcW w:w="431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4430B8" w:rsidRPr="006250D6" w:rsidRDefault="004430B8" w:rsidP="004430B8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6. Larmsignalering</w:t>
            </w:r>
          </w:p>
        </w:tc>
        <w:tc>
          <w:tcPr>
            <w:tcW w:w="43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430B8" w:rsidRDefault="004430B8" w:rsidP="004430B8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330">
              <w:rPr>
                <w:lang w:val="sv-SE"/>
              </w:rPr>
              <w:instrText xml:space="preserve"> FORMCHE</w:instrText>
            </w:r>
            <w:r>
              <w:instrText xml:space="preserve">CKBOX </w:instrText>
            </w:r>
            <w:r w:rsidR="00EF2783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4430B8" w:rsidRPr="006250D6" w:rsidRDefault="004430B8" w:rsidP="004430B8">
            <w:pPr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B36EEF" w:rsidTr="008A1B27">
        <w:trPr>
          <w:cantSplit/>
          <w:trHeight w:val="198"/>
        </w:trPr>
        <w:tc>
          <w:tcPr>
            <w:tcW w:w="3332" w:type="dxa"/>
            <w:vMerge w:val="restart"/>
          </w:tcPr>
          <w:p w:rsidR="004430B8" w:rsidRPr="004A3936" w:rsidRDefault="004430B8" w:rsidP="004430B8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intern insats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4430B8" w:rsidRPr="004A3936" w:rsidRDefault="004430B8" w:rsidP="004430B8">
            <w:pPr>
              <w:pStyle w:val="Etikettmedavstndfre"/>
              <w:keepNext/>
            </w:pPr>
            <w:r>
              <w:t>Var och hur ska larmsignal avges:</w:t>
            </w:r>
          </w:p>
        </w:tc>
      </w:tr>
      <w:tr w:rsidR="004430B8" w:rsidRPr="004A3936" w:rsidTr="008A1B27">
        <w:trPr>
          <w:cantSplit/>
          <w:trHeight w:val="28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Pr="00B9334E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4430B8" w:rsidRPr="004A3936" w:rsidRDefault="004430B8" w:rsidP="004430B8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B36EEF" w:rsidTr="008A1B27">
        <w:trPr>
          <w:cantSplit/>
          <w:trHeight w:val="198"/>
        </w:trPr>
        <w:tc>
          <w:tcPr>
            <w:tcW w:w="3332" w:type="dxa"/>
            <w:vMerge w:val="restart"/>
          </w:tcPr>
          <w:p w:rsidR="004430B8" w:rsidRPr="004A3936" w:rsidRDefault="004430B8" w:rsidP="004430B8">
            <w:pPr>
              <w:pStyle w:val="Etikett"/>
              <w:keepNext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uppmärksamhet</w:t>
            </w:r>
          </w:p>
        </w:tc>
        <w:tc>
          <w:tcPr>
            <w:tcW w:w="6874" w:type="dxa"/>
            <w:gridSpan w:val="3"/>
            <w:tcBorders>
              <w:top w:val="single" w:sz="4" w:space="0" w:color="auto"/>
              <w:bottom w:val="nil"/>
            </w:tcBorders>
          </w:tcPr>
          <w:p w:rsidR="004430B8" w:rsidRPr="004A3936" w:rsidRDefault="004430B8" w:rsidP="004430B8">
            <w:pPr>
              <w:pStyle w:val="Etikettmedavstndfre"/>
              <w:keepNext/>
            </w:pPr>
            <w:r>
              <w:t>Var och hur ska larmsignal avges:</w:t>
            </w:r>
          </w:p>
        </w:tc>
      </w:tr>
      <w:tr w:rsidR="004430B8" w:rsidRPr="004A3936" w:rsidTr="008A1B27">
        <w:trPr>
          <w:cantSplit/>
          <w:trHeight w:val="284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Pr="00B9334E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</w:p>
        </w:tc>
        <w:tc>
          <w:tcPr>
            <w:tcW w:w="6874" w:type="dxa"/>
            <w:gridSpan w:val="3"/>
            <w:tcBorders>
              <w:top w:val="nil"/>
              <w:bottom w:val="nil"/>
            </w:tcBorders>
          </w:tcPr>
          <w:p w:rsidR="004430B8" w:rsidRPr="004A3936" w:rsidRDefault="004430B8" w:rsidP="004430B8">
            <w:pPr>
              <w:pStyle w:val="Normalmedavstndfre"/>
              <w:keepNext/>
              <w:rPr>
                <w:lang w:val="sv-SE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Tr="008A1B27">
        <w:trPr>
          <w:cantSplit/>
          <w:trHeight w:hRule="exact" w:val="198"/>
        </w:trPr>
        <w:tc>
          <w:tcPr>
            <w:tcW w:w="3332" w:type="dxa"/>
            <w:vMerge w:val="restart"/>
            <w:tcBorders>
              <w:top w:val="single" w:sz="4" w:space="0" w:color="000000" w:themeColor="text1"/>
            </w:tcBorders>
          </w:tcPr>
          <w:p w:rsidR="004430B8" w:rsidRDefault="004430B8" w:rsidP="004430B8">
            <w:pPr>
              <w:pStyle w:val="Etikettmedavstndfre"/>
              <w:keepNext/>
              <w:spacing w:before="120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  <w:r w:rsidRPr="00B9334E">
              <w:rPr>
                <w:sz w:val="16"/>
              </w:rPr>
              <w:t xml:space="preserve"> </w:t>
            </w:r>
          </w:p>
          <w:p w:rsidR="004430B8" w:rsidRDefault="004430B8" w:rsidP="004430B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Flera täckningsområden finns och redovisas i bilaga:</w:t>
            </w:r>
          </w:p>
        </w:tc>
        <w:tc>
          <w:tcPr>
            <w:tcW w:w="6874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4430B8" w:rsidRDefault="004430B8" w:rsidP="004430B8">
            <w:pPr>
              <w:pStyle w:val="Etikett"/>
              <w:keepNext/>
            </w:pPr>
            <w:r>
              <w:t>Täckningsområde:</w:t>
            </w:r>
          </w:p>
        </w:tc>
      </w:tr>
      <w:tr w:rsidR="004430B8" w:rsidTr="008A1B27">
        <w:trPr>
          <w:cantSplit/>
          <w:trHeight w:val="397"/>
        </w:trPr>
        <w:tc>
          <w:tcPr>
            <w:tcW w:w="3332" w:type="dxa"/>
            <w:vMerge/>
            <w:tcBorders>
              <w:bottom w:val="single" w:sz="4" w:space="0" w:color="000000" w:themeColor="text1"/>
            </w:tcBorders>
          </w:tcPr>
          <w:p w:rsidR="004430B8" w:rsidRDefault="004430B8" w:rsidP="004430B8">
            <w:pPr>
              <w:pStyle w:val="Normalmedavstndfre"/>
              <w:keepNext/>
            </w:pPr>
          </w:p>
        </w:tc>
        <w:tc>
          <w:tcPr>
            <w:tcW w:w="6874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4430B8" w:rsidRDefault="004430B8" w:rsidP="004430B8">
            <w:pPr>
              <w:pStyle w:val="Normalmedavstndfre"/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430B8" w:rsidRPr="00A36ABB" w:rsidTr="00CB343E">
        <w:trPr>
          <w:cantSplit/>
          <w:trHeight w:hRule="exact" w:val="198"/>
        </w:trPr>
        <w:tc>
          <w:tcPr>
            <w:tcW w:w="10206" w:type="dxa"/>
            <w:gridSpan w:val="4"/>
            <w:tcBorders>
              <w:bottom w:val="nil"/>
            </w:tcBorders>
            <w:vAlign w:val="bottom"/>
          </w:tcPr>
          <w:p w:rsidR="004430B8" w:rsidRDefault="004430B8" w:rsidP="004430B8">
            <w:pPr>
              <w:pStyle w:val="Etikett"/>
              <w:keepNext/>
            </w:pPr>
            <w:r>
              <w:t>Signaltyp</w:t>
            </w:r>
            <w:r w:rsidRPr="0018314B">
              <w:t>:</w:t>
            </w:r>
          </w:p>
        </w:tc>
      </w:tr>
      <w:tr w:rsidR="004430B8" w:rsidRPr="00B36EEF" w:rsidTr="00431626">
        <w:trPr>
          <w:cantSplit/>
          <w:trHeight w:val="397"/>
        </w:trPr>
        <w:tc>
          <w:tcPr>
            <w:tcW w:w="10206" w:type="dxa"/>
            <w:gridSpan w:val="4"/>
            <w:tcBorders>
              <w:top w:val="nil"/>
              <w:bottom w:val="single" w:sz="4" w:space="0" w:color="000000" w:themeColor="text1"/>
            </w:tcBorders>
          </w:tcPr>
          <w:p w:rsidR="004430B8" w:rsidRPr="00D941F1" w:rsidRDefault="004430B8" w:rsidP="004430B8">
            <w:pPr>
              <w:pStyle w:val="Etikettmedavstndfre"/>
              <w:tabs>
                <w:tab w:val="clear" w:pos="9072"/>
                <w:tab w:val="left" w:pos="1134"/>
                <w:tab w:val="left" w:pos="2268"/>
                <w:tab w:val="left" w:pos="3402"/>
                <w:tab w:val="left" w:pos="4536"/>
              </w:tabs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 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572277" w:rsidRDefault="00572277" w:rsidP="00692673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64"/>
        <w:gridCol w:w="2639"/>
        <w:gridCol w:w="3520"/>
        <w:gridCol w:w="1583"/>
      </w:tblGrid>
      <w:tr w:rsidR="0067264A" w:rsidRPr="00EC4E96" w:rsidTr="00EF06FE">
        <w:trPr>
          <w:cantSplit/>
          <w:trHeight w:val="340"/>
        </w:trPr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7264A" w:rsidRPr="00930987" w:rsidRDefault="00C40282" w:rsidP="00C40282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lastRenderedPageBreak/>
              <w:t>7</w:t>
            </w:r>
            <w:r w:rsidR="0067264A">
              <w:rPr>
                <w:lang w:val="sv-SE"/>
              </w:rPr>
              <w:t xml:space="preserve">. </w:t>
            </w:r>
            <w:r>
              <w:rPr>
                <w:lang w:val="sv-SE"/>
              </w:rPr>
              <w:t>Selektering av utrymningslarm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330">
              <w:rPr>
                <w:lang w:val="sv-SE"/>
              </w:rPr>
              <w:instrText xml:space="preserve"> FORMCHE</w:instrText>
            </w:r>
            <w:r>
              <w:instrText xml:space="preserve">CKBOX </w:instrText>
            </w:r>
            <w:r w:rsidR="00EF2783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2E92" w:rsidRPr="00B36EEF" w:rsidTr="00CB343E">
        <w:trPr>
          <w:cantSplit/>
          <w:trHeight w:val="284"/>
        </w:trPr>
        <w:tc>
          <w:tcPr>
            <w:tcW w:w="10206" w:type="dxa"/>
            <w:gridSpan w:val="4"/>
            <w:tcBorders>
              <w:top w:val="single" w:sz="4" w:space="0" w:color="000000" w:themeColor="text1"/>
            </w:tcBorders>
          </w:tcPr>
          <w:p w:rsidR="00942E92" w:rsidRDefault="00942E92" w:rsidP="0015340B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ska avges i hela byggnaden/anläggningen samtidigt</w:t>
            </w:r>
          </w:p>
        </w:tc>
      </w:tr>
      <w:tr w:rsidR="0067264A" w:rsidTr="00942E92">
        <w:trPr>
          <w:cantSplit/>
          <w:trHeight w:hRule="exact" w:val="198"/>
        </w:trPr>
        <w:tc>
          <w:tcPr>
            <w:tcW w:w="2464" w:type="dxa"/>
            <w:vMerge w:val="restart"/>
            <w:tcBorders>
              <w:top w:val="single" w:sz="4" w:space="0" w:color="000000" w:themeColor="text1"/>
            </w:tcBorders>
          </w:tcPr>
          <w:p w:rsidR="0067264A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C40282">
              <w:t>Larm ska selekteras enligt följande</w:t>
            </w:r>
          </w:p>
        </w:tc>
        <w:tc>
          <w:tcPr>
            <w:tcW w:w="7742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67264A" w:rsidRDefault="0067264A" w:rsidP="0067264A">
            <w:pPr>
              <w:pStyle w:val="Etikett"/>
            </w:pPr>
            <w:r>
              <w:t>Be</w:t>
            </w:r>
            <w:r w:rsidR="00B9334E">
              <w:t>s</w:t>
            </w:r>
            <w:r>
              <w:t>krivning:</w:t>
            </w:r>
          </w:p>
        </w:tc>
      </w:tr>
      <w:tr w:rsidR="0067264A" w:rsidTr="00942E92">
        <w:trPr>
          <w:cantSplit/>
          <w:trHeight w:val="283"/>
        </w:trPr>
        <w:tc>
          <w:tcPr>
            <w:tcW w:w="2464" w:type="dxa"/>
            <w:vMerge/>
            <w:tcBorders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</w:p>
        </w:tc>
        <w:tc>
          <w:tcPr>
            <w:tcW w:w="7742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7264A" w:rsidRDefault="0067264A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DF3DCF" w:rsidRPr="00EC4E96" w:rsidTr="00CB343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F3DCF" w:rsidRPr="00930987" w:rsidRDefault="00DF3DCF" w:rsidP="00DF3DCF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8. Larmlagring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F3DCF" w:rsidRDefault="00DF3DCF" w:rsidP="00CB343E">
            <w:pPr>
              <w:keepNext/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F3DCF" w:rsidRDefault="00DF3DCF" w:rsidP="00CB343E">
            <w:pPr>
              <w:keepNext/>
            </w:pPr>
          </w:p>
        </w:tc>
      </w:tr>
      <w:tr w:rsidR="00B41384" w:rsidRPr="00A36ABB" w:rsidTr="00CB343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DF3DCF">
            <w:pPr>
              <w:pStyle w:val="Etikett"/>
            </w:pPr>
            <w:r w:rsidRPr="00B41384">
              <w:t>Inom vilka delar:</w:t>
            </w:r>
          </w:p>
        </w:tc>
      </w:tr>
      <w:tr w:rsidR="00B41384" w:rsidRPr="00D941F1" w:rsidTr="00B4138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B41384" w:rsidRPr="00D941F1" w:rsidRDefault="00B41384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B36EEF" w:rsidTr="00CB343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CB343E">
            <w:pPr>
              <w:pStyle w:val="Etikett"/>
            </w:pPr>
            <w:r w:rsidRPr="00B41384">
              <w:t>Inom vilka tider på dygnet:</w:t>
            </w:r>
          </w:p>
        </w:tc>
      </w:tr>
      <w:tr w:rsidR="00B41384" w:rsidRPr="00D941F1" w:rsidTr="00CB343E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CB343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CB343E">
            <w:pPr>
              <w:pStyle w:val="Etikett"/>
            </w:pPr>
            <w:r w:rsidRPr="00B41384">
              <w:t>Kvitteringstid:</w:t>
            </w:r>
          </w:p>
        </w:tc>
      </w:tr>
      <w:tr w:rsidR="00B41384" w:rsidRPr="00D941F1" w:rsidTr="00B41384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B41384" w:rsidRPr="00D941F1" w:rsidRDefault="00B41384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CB343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CB343E">
            <w:pPr>
              <w:pStyle w:val="Etikett"/>
            </w:pPr>
            <w:r w:rsidRPr="00B41384">
              <w:t>Undersökningstid:</w:t>
            </w:r>
          </w:p>
        </w:tc>
      </w:tr>
      <w:tr w:rsidR="00B41384" w:rsidRPr="00D941F1" w:rsidTr="00CB343E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41384" w:rsidRPr="00A36ABB" w:rsidTr="00CB343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B41384" w:rsidRDefault="00B41384" w:rsidP="00CB343E">
            <w:pPr>
              <w:pStyle w:val="Etikett"/>
            </w:pPr>
            <w:r w:rsidRPr="00B41384">
              <w:t>Placering av larmlagringstablåer</w:t>
            </w:r>
            <w:r>
              <w:t>:</w:t>
            </w:r>
          </w:p>
        </w:tc>
      </w:tr>
      <w:tr w:rsidR="00B41384" w:rsidRPr="00D941F1" w:rsidTr="00CB343E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</w:tcBorders>
          </w:tcPr>
          <w:p w:rsidR="00B41384" w:rsidRPr="00D941F1" w:rsidRDefault="00B41384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DF3DCF" w:rsidRDefault="00DF3DCF" w:rsidP="00DF3DCF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97"/>
        <w:gridCol w:w="2226"/>
        <w:gridCol w:w="1583"/>
      </w:tblGrid>
      <w:tr w:rsidR="00670A9B" w:rsidRPr="00B36EEF" w:rsidTr="00CB343E">
        <w:trPr>
          <w:cantSplit/>
          <w:trHeight w:val="340"/>
        </w:trPr>
        <w:tc>
          <w:tcPr>
            <w:tcW w:w="639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70A9B" w:rsidRPr="00930987" w:rsidRDefault="00670A9B" w:rsidP="00CB343E">
            <w:pPr>
              <w:pStyle w:val="Rubrik2"/>
              <w:rPr>
                <w:lang w:val="sv-SE"/>
              </w:rPr>
            </w:pPr>
            <w:r w:rsidRPr="00670A9B">
              <w:rPr>
                <w:lang w:val="sv-SE"/>
              </w:rPr>
              <w:t>9. Förutsättning för strömförsörjning för reservdrift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0A9B" w:rsidRPr="00A466FF" w:rsidRDefault="00670A9B" w:rsidP="00CB343E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0A9B" w:rsidRPr="00A466FF" w:rsidRDefault="00670A9B" w:rsidP="00CB343E">
            <w:pPr>
              <w:rPr>
                <w:lang w:val="sv-SE"/>
              </w:rPr>
            </w:pPr>
          </w:p>
        </w:tc>
      </w:tr>
      <w:tr w:rsidR="00670A9B" w:rsidRPr="00B36EEF" w:rsidTr="005F0343">
        <w:trPr>
          <w:cantSplit/>
          <w:trHeight w:val="850"/>
        </w:trPr>
        <w:tc>
          <w:tcPr>
            <w:tcW w:w="1020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70A9B" w:rsidRDefault="00670A9B" w:rsidP="00670A9B">
            <w:pPr>
              <w:pStyle w:val="Etikettmedavstndfre"/>
              <w:spacing w:before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24 timmars drift i normalläge enligt 6.8.5</w:t>
            </w:r>
          </w:p>
          <w:p w:rsidR="00670A9B" w:rsidRDefault="00670A9B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5 timmars drift i normalläge enligt 6.8.6 a)</w:t>
            </w:r>
          </w:p>
          <w:p w:rsidR="00670A9B" w:rsidRPr="00D941F1" w:rsidRDefault="00670A9B" w:rsidP="00670A9B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E5584B" w:rsidRPr="00E5584B">
              <w:t>2 timmars drift i normalläge enligt 6.8.6 b)</w:t>
            </w:r>
          </w:p>
        </w:tc>
      </w:tr>
    </w:tbl>
    <w:p w:rsidR="00DF3DCF" w:rsidRDefault="00DF3DCF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79"/>
        <w:gridCol w:w="18"/>
        <w:gridCol w:w="3809"/>
      </w:tblGrid>
      <w:tr w:rsidR="00216BEA" w:rsidRPr="00B36EEF" w:rsidTr="00216BEA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216BEA" w:rsidRPr="00930987" w:rsidRDefault="00216BEA" w:rsidP="00CB343E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10. </w:t>
            </w:r>
            <w:r w:rsidRPr="00216BEA">
              <w:rPr>
                <w:lang w:val="sv-SE"/>
              </w:rPr>
              <w:t>Styrning och aktivering av andra brandskyddssystem</w:t>
            </w:r>
          </w:p>
        </w:tc>
        <w:tc>
          <w:tcPr>
            <w:tcW w:w="38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216BEA" w:rsidRPr="00216BEA" w:rsidRDefault="00216BEA" w:rsidP="00216BEA">
            <w:pPr>
              <w:pStyle w:val="Etikettmedavstndfre"/>
              <w:jc w:val="right"/>
            </w:pPr>
          </w:p>
        </w:tc>
      </w:tr>
      <w:tr w:rsidR="00216BEA" w:rsidRPr="00B36EEF" w:rsidTr="005B79EE">
        <w:trPr>
          <w:cantSplit/>
          <w:trHeight w:hRule="exact" w:val="198"/>
        </w:trPr>
        <w:tc>
          <w:tcPr>
            <w:tcW w:w="6379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216BEA" w:rsidRPr="00B9334E" w:rsidRDefault="0099115B" w:rsidP="00B1669D">
            <w:pPr>
              <w:pStyle w:val="Etikett"/>
              <w:keepNext/>
            </w:pPr>
            <w:r w:rsidRPr="0099115B">
              <w:t>Typ av styrutgång (alternativ 1 gäller om inte annat anges specifikt)</w:t>
            </w:r>
          </w:p>
        </w:tc>
        <w:tc>
          <w:tcPr>
            <w:tcW w:w="3827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216BEA" w:rsidRDefault="00365B07" w:rsidP="00B1669D">
            <w:pPr>
              <w:pStyle w:val="Etikett"/>
              <w:keepNext/>
            </w:pPr>
            <w:r w:rsidRPr="00365B07">
              <w:t>Utrustning för kvittens från styrd funktion finns i:</w:t>
            </w:r>
          </w:p>
        </w:tc>
      </w:tr>
      <w:tr w:rsidR="00216BEA" w:rsidTr="005B79EE">
        <w:trPr>
          <w:cantSplit/>
          <w:trHeight w:val="794"/>
        </w:trPr>
        <w:tc>
          <w:tcPr>
            <w:tcW w:w="6379" w:type="dxa"/>
            <w:tcBorders>
              <w:top w:val="nil"/>
              <w:bottom w:val="single" w:sz="4" w:space="0" w:color="auto"/>
            </w:tcBorders>
          </w:tcPr>
          <w:p w:rsidR="00216BEA" w:rsidRDefault="0099115B" w:rsidP="00B1669D">
            <w:pPr>
              <w:pStyle w:val="Etikettmedavstndfre"/>
              <w:keepNext/>
            </w:pPr>
            <w:r w:rsidRPr="0099115B">
              <w:t>Alternativ 1 – Styrutgång utan krav på indikering</w:t>
            </w:r>
          </w:p>
          <w:p w:rsidR="00216BEA" w:rsidRDefault="0099115B" w:rsidP="00B1669D">
            <w:pPr>
              <w:pStyle w:val="Etikettmedavstndfre"/>
              <w:keepNext/>
            </w:pPr>
            <w:r w:rsidRPr="0099115B">
              <w:t>Alternativ 2 – Styrutgång med indikering i centralutrustning av att styrsignal har aktiverats</w:t>
            </w:r>
          </w:p>
          <w:p w:rsidR="00216BEA" w:rsidRDefault="0099115B" w:rsidP="0010236B">
            <w:pPr>
              <w:pStyle w:val="Etikettmedavstndfre"/>
            </w:pPr>
            <w:r w:rsidRPr="0099115B">
              <w:t xml:space="preserve">Alternativ 3 – Styrutgång med indikering i </w:t>
            </w:r>
            <w:r w:rsidR="008E0498">
              <w:t>centralutrustning av att styrfunktionen</w:t>
            </w:r>
            <w:r w:rsidRPr="0099115B">
              <w:t xml:space="preserve"> har mottagit styrsignalen (kvittens)</w:t>
            </w:r>
          </w:p>
        </w:tc>
        <w:tc>
          <w:tcPr>
            <w:tcW w:w="3827" w:type="dxa"/>
            <w:gridSpan w:val="2"/>
            <w:tcBorders>
              <w:top w:val="nil"/>
              <w:bottom w:val="single" w:sz="4" w:space="0" w:color="auto"/>
            </w:tcBorders>
          </w:tcPr>
          <w:p w:rsidR="00365B07" w:rsidRDefault="00365B07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Styrd funktion</w:t>
            </w:r>
          </w:p>
          <w:p w:rsidR="00216BEA" w:rsidRDefault="00365B07" w:rsidP="00365B07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C</w:t>
            </w:r>
            <w:r w:rsidRPr="00365B07">
              <w:t>entralutrustning</w:t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615425" w:rsidRPr="00B36EEF" w:rsidTr="00B1669D">
        <w:trPr>
          <w:cantSplit/>
          <w:trHeight w:val="964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615425" w:rsidRDefault="00615425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Gassläcksystem</w:t>
            </w:r>
            <w:r w:rsidR="005B79EE"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 w:rsidR="005B79EE"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615425" w:rsidRDefault="00615425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Typ 1 – Automatisk aktivering via separat kontroll- och fördröjningsanordning</w:t>
            </w:r>
          </w:p>
          <w:p w:rsidR="00615425" w:rsidRDefault="00615425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Typ 2 – Automatisk aktivering med </w:t>
            </w:r>
            <w:r w:rsidRPr="00C22DCE">
              <w:t>integrerad</w:t>
            </w:r>
            <w:r>
              <w:t xml:space="preserve"> kontroll- och fördröjningsanordning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176A06" w:rsidRPr="00B36EEF" w:rsidTr="00B1669D">
        <w:trPr>
          <w:cantSplit/>
          <w:trHeight w:val="964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>Vattensprinklersystem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176A06" w:rsidRDefault="00176A06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Automatisk</w:t>
            </w:r>
            <w:r w:rsidRPr="00176A06">
              <w:t xml:space="preserve"> aktivering via separat styrcentral</w:t>
            </w:r>
          </w:p>
          <w:p w:rsidR="00176A06" w:rsidRDefault="00176A06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Automatisk</w:t>
            </w:r>
            <w:r w:rsidRPr="00176A06">
              <w:t xml:space="preserve"> aktivering direkt från brandlarmanläggningen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176A06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Andra typer av släcksystem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176A06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176A06" w:rsidRDefault="0068347D" w:rsidP="00B1669D">
            <w:pPr>
              <w:pStyle w:val="Etikettmedavstndfre"/>
              <w:keepNext/>
            </w:pPr>
            <w:r w:rsidRPr="0068347D">
              <w:t>Typ av system</w:t>
            </w:r>
            <w:r w:rsidR="00176A06" w:rsidRPr="00B41384">
              <w:t>:</w:t>
            </w:r>
          </w:p>
        </w:tc>
      </w:tr>
      <w:tr w:rsidR="00176A06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nil"/>
            </w:tcBorders>
          </w:tcPr>
          <w:p w:rsidR="00176A06" w:rsidRPr="00D941F1" w:rsidRDefault="00176A06" w:rsidP="00B1669D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176A06" w:rsidRPr="00B36EEF" w:rsidTr="00B1669D">
        <w:trPr>
          <w:cantSplit/>
          <w:trHeight w:val="567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176A06" w:rsidRDefault="00176A06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 xml:space="preserve">Automatisk aktivering via </w:t>
            </w:r>
            <w:r w:rsidRPr="00C22DCE">
              <w:t>separat</w:t>
            </w:r>
            <w:r w:rsidRPr="00176A06">
              <w:t xml:space="preserve"> styrcentral</w:t>
            </w:r>
          </w:p>
          <w:p w:rsidR="00176A06" w:rsidRPr="00C22DCE" w:rsidRDefault="00176A06" w:rsidP="00C22DC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76A06">
              <w:t>Automatisk aktivering direkt från brandlarmanläggningen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C22DCE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C22DCE" w:rsidRDefault="00C22DCE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C22DCE">
              <w:t>Brandgasventilation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C22DCE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C22DCE" w:rsidRDefault="00AE04F5" w:rsidP="00B1669D">
            <w:pPr>
              <w:pStyle w:val="Etikett"/>
              <w:keepNext/>
            </w:pPr>
            <w:r w:rsidRPr="00AE04F5">
              <w:t>Beskrivning:</w:t>
            </w:r>
          </w:p>
        </w:tc>
      </w:tr>
      <w:tr w:rsidR="00C22DCE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single" w:sz="4" w:space="0" w:color="auto"/>
            </w:tcBorders>
          </w:tcPr>
          <w:p w:rsidR="00C22DCE" w:rsidRPr="00D941F1" w:rsidRDefault="00C22DCE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921C5" w:rsidRPr="00B36EEF" w:rsidTr="00B1669D">
        <w:trPr>
          <w:cantSplit/>
          <w:trHeight w:val="680"/>
        </w:trPr>
        <w:tc>
          <w:tcPr>
            <w:tcW w:w="10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21C5" w:rsidRDefault="005921C5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Ventilationsstyrning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5921C5" w:rsidRDefault="005921C5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5921C5">
              <w:t>Flera ventilationssystem som ska styras finns och redovisas i bilaga:</w:t>
            </w:r>
          </w:p>
        </w:tc>
      </w:tr>
      <w:tr w:rsidR="00FE589E" w:rsidRPr="00A36ABB" w:rsidTr="00B1669D">
        <w:trPr>
          <w:cantSplit/>
          <w:trHeight w:hRule="exact" w:val="198"/>
        </w:trPr>
        <w:tc>
          <w:tcPr>
            <w:tcW w:w="5103" w:type="dxa"/>
            <w:tcBorders>
              <w:bottom w:val="nil"/>
            </w:tcBorders>
            <w:vAlign w:val="bottom"/>
          </w:tcPr>
          <w:p w:rsidR="00FE589E" w:rsidRDefault="00FE589E" w:rsidP="00B1669D">
            <w:pPr>
              <w:pStyle w:val="Etikettmedavstndfre"/>
              <w:keepNext/>
            </w:pPr>
            <w:r>
              <w:t>S</w:t>
            </w:r>
            <w:r w:rsidRPr="0068347D">
              <w:t>ystem</w:t>
            </w:r>
            <w:r w:rsidRPr="00B41384">
              <w:t>:</w:t>
            </w:r>
          </w:p>
        </w:tc>
        <w:tc>
          <w:tcPr>
            <w:tcW w:w="5103" w:type="dxa"/>
            <w:tcBorders>
              <w:bottom w:val="nil"/>
            </w:tcBorders>
            <w:vAlign w:val="bottom"/>
          </w:tcPr>
          <w:p w:rsidR="00FE589E" w:rsidRDefault="00FE589E" w:rsidP="00B1669D">
            <w:pPr>
              <w:pStyle w:val="Etikettmedavstndfre"/>
              <w:keepNext/>
            </w:pPr>
            <w:r>
              <w:t>Funktionsbeskrivning:</w:t>
            </w:r>
          </w:p>
        </w:tc>
      </w:tr>
      <w:tr w:rsidR="00FE589E" w:rsidRPr="00D941F1" w:rsidTr="00B1669D">
        <w:trPr>
          <w:cantSplit/>
          <w:trHeight w:val="284"/>
        </w:trPr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:rsidR="00FE589E" w:rsidRPr="00D941F1" w:rsidRDefault="00FE589E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103" w:type="dxa"/>
            <w:tcBorders>
              <w:top w:val="nil"/>
              <w:bottom w:val="single" w:sz="4" w:space="0" w:color="auto"/>
            </w:tcBorders>
          </w:tcPr>
          <w:p w:rsidR="00FE589E" w:rsidRPr="00D941F1" w:rsidRDefault="00FE589E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B1669D" w:rsidRDefault="00B1669D" w:rsidP="00B1669D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B20623" w:rsidRPr="00B36EEF" w:rsidTr="00B1669D">
        <w:trPr>
          <w:cantSplit/>
          <w:trHeight w:val="283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B1669D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Branddörrar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</w:tc>
      </w:tr>
      <w:tr w:rsidR="00B20623" w:rsidRPr="00A36ABB" w:rsidTr="00B1669D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B20623" w:rsidRDefault="00B20623" w:rsidP="00B1669D">
            <w:pPr>
              <w:pStyle w:val="Etikett"/>
              <w:keepNext/>
            </w:pPr>
            <w:r w:rsidRPr="00AE04F5">
              <w:t>Beskrivning:</w:t>
            </w:r>
          </w:p>
        </w:tc>
      </w:tr>
      <w:tr w:rsidR="00B20623" w:rsidRPr="00D941F1" w:rsidTr="00B1669D">
        <w:trPr>
          <w:cantSplit/>
          <w:trHeight w:val="284"/>
        </w:trPr>
        <w:tc>
          <w:tcPr>
            <w:tcW w:w="10206" w:type="dxa"/>
            <w:tcBorders>
              <w:top w:val="nil"/>
              <w:bottom w:val="nil"/>
            </w:tcBorders>
          </w:tcPr>
          <w:p w:rsidR="00B20623" w:rsidRPr="00D941F1" w:rsidRDefault="00B20623" w:rsidP="00B1669D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B20623" w:rsidRPr="00B36EEF" w:rsidTr="00B1669D">
        <w:trPr>
          <w:cantSplit/>
          <w:trHeight w:val="567"/>
        </w:trPr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B1669D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B20623">
              <w:t>Alternativ 1: Dörrar stängs vid frånställning av styrande sektion/larmadress</w:t>
            </w:r>
          </w:p>
          <w:p w:rsidR="00B20623" w:rsidRPr="00C22DCE" w:rsidRDefault="00B20623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B20623">
              <w:t>Alternativ 2: Dörrar fungerar lokalt av frånställd styrande sektion/larmadress</w:t>
            </w:r>
          </w:p>
        </w:tc>
      </w:tr>
    </w:tbl>
    <w:p w:rsidR="00B1669D" w:rsidRPr="00A466FF" w:rsidRDefault="00B1669D" w:rsidP="00B1669D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51"/>
        <w:gridCol w:w="2552"/>
        <w:gridCol w:w="5103"/>
      </w:tblGrid>
      <w:tr w:rsidR="00B20623" w:rsidRPr="00B36EEF" w:rsidTr="00B1669D">
        <w:trPr>
          <w:cantSplit/>
          <w:trHeight w:val="68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20623" w:rsidRDefault="00B20623" w:rsidP="009C5C57">
            <w:pPr>
              <w:pStyle w:val="Etikettmedavstndfre"/>
              <w:keepNext/>
              <w:tabs>
                <w:tab w:val="clear" w:pos="4536"/>
                <w:tab w:val="clear" w:pos="9072"/>
                <w:tab w:val="left" w:pos="2268"/>
                <w:tab w:val="left" w:pos="4763"/>
              </w:tabs>
              <w:spacing w:before="120" w:after="120"/>
            </w:pPr>
            <w:r w:rsidRPr="00B9334E">
              <w:rPr>
                <w:sz w:val="16"/>
              </w:rPr>
              <w:lastRenderedPageBreak/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A26F43">
              <w:t>Hissar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2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15425">
              <w:t>Styrutgång alternativ 3</w:t>
            </w:r>
          </w:p>
          <w:p w:rsidR="00B20623" w:rsidRDefault="00B20623" w:rsidP="009C5C5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5921C5">
              <w:t xml:space="preserve">Flera </w:t>
            </w:r>
            <w:r w:rsidR="00A26F43">
              <w:t>hissar som ska</w:t>
            </w:r>
            <w:r w:rsidRPr="005921C5">
              <w:t xml:space="preserve"> styras finns och redovisas i bilaga:</w:t>
            </w:r>
          </w:p>
        </w:tc>
      </w:tr>
      <w:tr w:rsidR="00A26F43" w:rsidRPr="00A36ABB" w:rsidTr="00B1669D">
        <w:trPr>
          <w:cantSplit/>
          <w:trHeight w:hRule="exact" w:val="198"/>
        </w:trPr>
        <w:tc>
          <w:tcPr>
            <w:tcW w:w="2551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Styrd hiss nr</w:t>
            </w:r>
            <w:r w:rsidRPr="00B41384">
              <w:t>:</w:t>
            </w:r>
          </w:p>
        </w:tc>
        <w:tc>
          <w:tcPr>
            <w:tcW w:w="2552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Stannplan</w:t>
            </w:r>
            <w:r w:rsidR="00EE68BE">
              <w:t>:</w:t>
            </w:r>
          </w:p>
        </w:tc>
        <w:tc>
          <w:tcPr>
            <w:tcW w:w="5103" w:type="dxa"/>
            <w:tcBorders>
              <w:bottom w:val="nil"/>
            </w:tcBorders>
            <w:vAlign w:val="bottom"/>
          </w:tcPr>
          <w:p w:rsidR="00A26F43" w:rsidRDefault="00A26F43" w:rsidP="009C5C57">
            <w:pPr>
              <w:pStyle w:val="Etikettmedavstndfre"/>
              <w:keepNext/>
            </w:pPr>
            <w:r>
              <w:t>Alternativt stannplan</w:t>
            </w:r>
            <w:r w:rsidR="00EE68BE">
              <w:t>:</w:t>
            </w:r>
          </w:p>
        </w:tc>
      </w:tr>
      <w:tr w:rsidR="00A26F43" w:rsidRPr="00D941F1" w:rsidTr="00B1669D">
        <w:trPr>
          <w:cantSplit/>
          <w:trHeight w:val="284"/>
        </w:trPr>
        <w:tc>
          <w:tcPr>
            <w:tcW w:w="2551" w:type="dxa"/>
            <w:tcBorders>
              <w:top w:val="nil"/>
              <w:bottom w:val="nil"/>
            </w:tcBorders>
          </w:tcPr>
          <w:p w:rsidR="00A26F43" w:rsidRPr="00D941F1" w:rsidRDefault="00A26F43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:rsidR="00A26F43" w:rsidRPr="00D941F1" w:rsidRDefault="009E6EBD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A26F43" w:rsidRPr="00D941F1" w:rsidRDefault="00A26F43" w:rsidP="009C5C57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E6EBD" w:rsidRPr="00A36ABB" w:rsidTr="009C5C57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9E6EBD" w:rsidRDefault="009E6EBD" w:rsidP="009C5C57">
            <w:pPr>
              <w:pStyle w:val="Etikett"/>
              <w:keepNext/>
            </w:pPr>
            <w:r>
              <w:t>Övrigt</w:t>
            </w:r>
            <w:r w:rsidRPr="00AE04F5">
              <w:t>:</w:t>
            </w:r>
          </w:p>
        </w:tc>
      </w:tr>
      <w:tr w:rsidR="009E6EBD" w:rsidRPr="00D941F1" w:rsidTr="009C5C57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9E6EBD" w:rsidRPr="00D941F1" w:rsidRDefault="009E6EBD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9C5C57" w:rsidRDefault="009C5C57" w:rsidP="009C5C57">
      <w:pPr>
        <w:pStyle w:val="Tomrad"/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827"/>
      </w:tblGrid>
      <w:tr w:rsidR="001B46E0" w:rsidRPr="00671201" w:rsidTr="00CB343E">
        <w:trPr>
          <w:cantSplit/>
          <w:trHeight w:hRule="exact" w:val="198"/>
        </w:trPr>
        <w:tc>
          <w:tcPr>
            <w:tcW w:w="3189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Pr="00B9334E" w:rsidRDefault="001B46E0" w:rsidP="00774517">
            <w:pPr>
              <w:pStyle w:val="Etikett"/>
              <w:keepNext/>
            </w:pPr>
            <w:r>
              <w:t>Övrigt:</w:t>
            </w:r>
          </w:p>
        </w:tc>
        <w:tc>
          <w:tcPr>
            <w:tcW w:w="3190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Pr="00B9334E" w:rsidRDefault="001B46E0" w:rsidP="00774517">
            <w:pPr>
              <w:pStyle w:val="Etikett"/>
              <w:keepNext/>
            </w:pPr>
          </w:p>
        </w:tc>
        <w:tc>
          <w:tcPr>
            <w:tcW w:w="3827" w:type="dxa"/>
            <w:tcBorders>
              <w:top w:val="single" w:sz="4" w:space="0" w:color="000000" w:themeColor="text1"/>
              <w:bottom w:val="nil"/>
            </w:tcBorders>
            <w:vAlign w:val="bottom"/>
          </w:tcPr>
          <w:p w:rsidR="001B46E0" w:rsidRDefault="001B46E0" w:rsidP="00774517">
            <w:pPr>
              <w:pStyle w:val="Etikett"/>
              <w:keepNext/>
            </w:pPr>
          </w:p>
        </w:tc>
      </w:tr>
      <w:tr w:rsidR="001B46E0" w:rsidRPr="00B36EEF" w:rsidTr="00021825">
        <w:trPr>
          <w:cantSplit/>
          <w:trHeight w:val="1531"/>
        </w:trPr>
        <w:tc>
          <w:tcPr>
            <w:tcW w:w="3189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Brandgardin/brandjalusi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Nödbelysning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Elslutbleck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Musikanläggning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Rulltrappor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774517" w:rsidRPr="00774517">
              <w:t>Annan styrning</w:t>
            </w:r>
          </w:p>
        </w:tc>
        <w:tc>
          <w:tcPr>
            <w:tcW w:w="3190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 xml:space="preserve">Styrutgång alternativ 2 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1B46E0">
              <w:t>Styrutgång alternativ 2</w:t>
            </w: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  <w:p w:rsidR="001B46E0" w:rsidRDefault="001B46E0" w:rsidP="00774517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Styrutgång alternativ 3</w:t>
            </w:r>
          </w:p>
        </w:tc>
      </w:tr>
      <w:tr w:rsidR="001B46E0" w:rsidRPr="00A36ABB" w:rsidTr="00CB343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1B46E0" w:rsidRDefault="00474EE2" w:rsidP="00774517">
            <w:pPr>
              <w:pStyle w:val="Etikett"/>
              <w:keepNext/>
            </w:pPr>
            <w:r>
              <w:t>Beskrivning</w:t>
            </w:r>
            <w:r w:rsidR="001B46E0" w:rsidRPr="00AE04F5">
              <w:t>:</w:t>
            </w:r>
          </w:p>
        </w:tc>
      </w:tr>
      <w:tr w:rsidR="001B46E0" w:rsidRPr="00D941F1" w:rsidTr="00CB343E">
        <w:trPr>
          <w:cantSplit/>
          <w:trHeight w:val="284"/>
        </w:trPr>
        <w:tc>
          <w:tcPr>
            <w:tcW w:w="10206" w:type="dxa"/>
            <w:gridSpan w:val="3"/>
            <w:tcBorders>
              <w:top w:val="nil"/>
              <w:bottom w:val="single" w:sz="4" w:space="0" w:color="auto"/>
            </w:tcBorders>
          </w:tcPr>
          <w:p w:rsidR="001B46E0" w:rsidRPr="00D941F1" w:rsidRDefault="001B46E0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DF3DCF" w:rsidRDefault="00DF3DCF" w:rsidP="006C1112">
      <w:pPr>
        <w:pStyle w:val="Tomrad"/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6"/>
      </w:tblGrid>
      <w:tr w:rsidR="006C1112" w:rsidRPr="00A36ABB" w:rsidTr="00CB343E">
        <w:trPr>
          <w:cantSplit/>
          <w:trHeight w:hRule="exact" w:val="198"/>
        </w:trPr>
        <w:tc>
          <w:tcPr>
            <w:tcW w:w="10206" w:type="dxa"/>
            <w:tcBorders>
              <w:bottom w:val="nil"/>
            </w:tcBorders>
            <w:vAlign w:val="bottom"/>
          </w:tcPr>
          <w:p w:rsidR="006C1112" w:rsidRDefault="006C1112" w:rsidP="00CB343E">
            <w:pPr>
              <w:pStyle w:val="Etikett"/>
              <w:keepNext/>
            </w:pPr>
            <w:r w:rsidRPr="006C1112">
              <w:t>Övrig information styrningar:</w:t>
            </w:r>
          </w:p>
        </w:tc>
      </w:tr>
      <w:tr w:rsidR="006C1112" w:rsidRPr="00D941F1" w:rsidTr="00CB343E">
        <w:trPr>
          <w:cantSplit/>
          <w:trHeight w:val="284"/>
        </w:trPr>
        <w:tc>
          <w:tcPr>
            <w:tcW w:w="10206" w:type="dxa"/>
            <w:tcBorders>
              <w:top w:val="nil"/>
              <w:bottom w:val="single" w:sz="4" w:space="0" w:color="auto"/>
            </w:tcBorders>
          </w:tcPr>
          <w:p w:rsidR="006C1112" w:rsidRPr="00D941F1" w:rsidRDefault="006C1112" w:rsidP="00CB343E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2995"/>
        <w:gridCol w:w="407"/>
        <w:gridCol w:w="1819"/>
        <w:gridCol w:w="1583"/>
      </w:tblGrid>
      <w:tr w:rsidR="005921C5" w:rsidRPr="00EC4E96" w:rsidTr="00CB343E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5921C5" w:rsidRPr="00930987" w:rsidRDefault="005921C5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1</w:t>
            </w:r>
            <w:r>
              <w:rPr>
                <w:lang w:val="sv-SE"/>
              </w:rPr>
              <w:t xml:space="preserve">. </w:t>
            </w:r>
            <w:r w:rsidR="006C1112" w:rsidRPr="006C1112">
              <w:rPr>
                <w:lang w:val="sv-SE"/>
              </w:rPr>
              <w:t>Larmöverföring</w:t>
            </w:r>
          </w:p>
        </w:tc>
        <w:tc>
          <w:tcPr>
            <w:tcW w:w="222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921C5" w:rsidRDefault="005921C5" w:rsidP="00CB343E">
            <w:pPr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921C5" w:rsidRDefault="005921C5" w:rsidP="00CB343E"/>
        </w:tc>
      </w:tr>
      <w:tr w:rsidR="005921C5" w:rsidRPr="00B36EEF" w:rsidTr="00CB343E">
        <w:trPr>
          <w:cantSplit/>
          <w:trHeight w:hRule="exact" w:val="198"/>
        </w:trPr>
        <w:tc>
          <w:tcPr>
            <w:tcW w:w="3402" w:type="dxa"/>
            <w:tcBorders>
              <w:bottom w:val="nil"/>
            </w:tcBorders>
            <w:vAlign w:val="bottom"/>
          </w:tcPr>
          <w:p w:rsidR="005921C5" w:rsidRDefault="006C1112" w:rsidP="006C1112">
            <w:pPr>
              <w:pStyle w:val="Etikett"/>
            </w:pPr>
            <w:r w:rsidRPr="006C1112">
              <w:t>Larmöverföring sker via: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5921C5" w:rsidRDefault="006C1112" w:rsidP="00CB343E">
            <w:pPr>
              <w:pStyle w:val="Etikett"/>
            </w:pPr>
            <w:r w:rsidRPr="006C1112">
              <w:t>Mottagare av brandsignal och kontaktuppgifter: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5921C5" w:rsidRDefault="006C1112" w:rsidP="00CB343E">
            <w:pPr>
              <w:pStyle w:val="Etikett"/>
            </w:pPr>
            <w:r w:rsidRPr="006C1112">
              <w:t>Mottagare av felsignal och kontaktuppgifter:</w:t>
            </w:r>
          </w:p>
        </w:tc>
      </w:tr>
      <w:tr w:rsidR="00DB29AA" w:rsidRPr="00D941F1" w:rsidTr="006F1C6C">
        <w:trPr>
          <w:cantSplit/>
          <w:trHeight w:val="680"/>
        </w:trPr>
        <w:tc>
          <w:tcPr>
            <w:tcW w:w="3402" w:type="dxa"/>
            <w:vMerge w:val="restart"/>
            <w:tcBorders>
              <w:top w:val="nil"/>
            </w:tcBorders>
          </w:tcPr>
          <w:p w:rsidR="00DB29AA" w:rsidRDefault="00DB29AA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Fast larmnät</w:t>
            </w:r>
          </w:p>
          <w:p w:rsidR="00DB29AA" w:rsidRDefault="00DB29AA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Radio/mobilöverföring</w:t>
            </w:r>
          </w:p>
          <w:p w:rsidR="00DB29AA" w:rsidRPr="008D70A7" w:rsidRDefault="00DB29AA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6C1112">
              <w:t>Ip-nät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DB29AA" w:rsidP="00DB29AA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DB29AA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DB29AA" w:rsidRPr="00D941F1" w:rsidTr="006F1C6C">
        <w:trPr>
          <w:cantSplit/>
          <w:trHeight w:val="198"/>
        </w:trPr>
        <w:tc>
          <w:tcPr>
            <w:tcW w:w="3402" w:type="dxa"/>
            <w:vMerge/>
          </w:tcPr>
          <w:p w:rsidR="00DB29AA" w:rsidRPr="00B9334E" w:rsidRDefault="00DB29AA" w:rsidP="00CB343E">
            <w:pPr>
              <w:pStyle w:val="Etikettmedavstndfre"/>
              <w:rPr>
                <w:sz w:val="16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bottom w:val="nil"/>
            </w:tcBorders>
          </w:tcPr>
          <w:p w:rsidR="00DB29AA" w:rsidRPr="00D941F1" w:rsidRDefault="00DB29AA" w:rsidP="00DB29AA">
            <w:pPr>
              <w:pStyle w:val="Etikettmedavstndfre"/>
            </w:pPr>
            <w:r>
              <w:t>Åtgärd:</w:t>
            </w:r>
          </w:p>
        </w:tc>
        <w:tc>
          <w:tcPr>
            <w:tcW w:w="3402" w:type="dxa"/>
            <w:gridSpan w:val="2"/>
            <w:tcBorders>
              <w:bottom w:val="nil"/>
            </w:tcBorders>
          </w:tcPr>
          <w:p w:rsidR="00DB29AA" w:rsidRPr="00D941F1" w:rsidRDefault="00DB29AA" w:rsidP="00DB29AA">
            <w:pPr>
              <w:pStyle w:val="Etikettmedavstndfre"/>
            </w:pPr>
            <w:r>
              <w:t>Åtgärd:</w:t>
            </w:r>
          </w:p>
        </w:tc>
      </w:tr>
      <w:tr w:rsidR="00DB29AA" w:rsidRPr="00D941F1" w:rsidTr="006F1C6C">
        <w:trPr>
          <w:cantSplit/>
          <w:trHeight w:val="283"/>
        </w:trPr>
        <w:tc>
          <w:tcPr>
            <w:tcW w:w="3402" w:type="dxa"/>
            <w:vMerge/>
            <w:tcBorders>
              <w:bottom w:val="single" w:sz="4" w:space="0" w:color="000000" w:themeColor="text1"/>
            </w:tcBorders>
          </w:tcPr>
          <w:p w:rsidR="00DB29AA" w:rsidRPr="00B9334E" w:rsidRDefault="00DB29AA" w:rsidP="00CB343E">
            <w:pPr>
              <w:pStyle w:val="Etikettmedavstndfre"/>
              <w:rPr>
                <w:sz w:val="16"/>
              </w:rPr>
            </w:pP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8E69F6" w:rsidP="00DB29AA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DB29AA" w:rsidRPr="00D941F1" w:rsidRDefault="008E69F6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5921C5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B2755" w:rsidRPr="00B36EEF" w:rsidTr="00DB2755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B2755" w:rsidRPr="00930987" w:rsidRDefault="00DB2755" w:rsidP="00B603E0">
            <w:pPr>
              <w:pStyle w:val="Rubrik2"/>
              <w:rPr>
                <w:lang w:val="sv-SE"/>
              </w:rPr>
            </w:pPr>
            <w:r w:rsidRPr="00DB2755">
              <w:rPr>
                <w:lang w:val="sv-SE"/>
              </w:rPr>
              <w:t>1</w:t>
            </w:r>
            <w:r w:rsidR="00B603E0">
              <w:rPr>
                <w:lang w:val="sv-SE"/>
              </w:rPr>
              <w:t>2</w:t>
            </w:r>
            <w:r w:rsidRPr="00DB2755">
              <w:rPr>
                <w:lang w:val="sv-SE"/>
              </w:rPr>
              <w:t>. Skötsel och underhåll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B2755" w:rsidRPr="00DB2755" w:rsidRDefault="00DB2755" w:rsidP="00C95913">
            <w:pPr>
              <w:pStyle w:val="Etikett"/>
              <w:jc w:val="right"/>
            </w:pPr>
            <w:r w:rsidRPr="00DB2755">
              <w:t>Specifika krav på skötsel och underhåll utöver minimikraven</w:t>
            </w:r>
          </w:p>
        </w:tc>
      </w:tr>
      <w:tr w:rsidR="00C95913" w:rsidRPr="00A36ABB" w:rsidTr="00CB343E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C95913" w:rsidRDefault="00C95913" w:rsidP="00CB343E">
            <w:pPr>
              <w:pStyle w:val="Etikett"/>
            </w:pPr>
            <w:r>
              <w:t>Beskrivning:</w:t>
            </w:r>
          </w:p>
        </w:tc>
      </w:tr>
      <w:tr w:rsidR="00C95913" w:rsidRPr="00D941F1" w:rsidTr="00C95913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C95913" w:rsidRPr="00D941F1" w:rsidRDefault="00C95913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B4146" w:rsidRPr="00B36EEF" w:rsidTr="00CB343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930987" w:rsidRDefault="00B603E0" w:rsidP="00CB343E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13</w:t>
            </w:r>
            <w:r w:rsidR="001B4146" w:rsidRPr="00DB2755">
              <w:rPr>
                <w:lang w:val="sv-SE"/>
              </w:rPr>
              <w:t xml:space="preserve">. </w:t>
            </w:r>
            <w:r w:rsidR="001B4146" w:rsidRPr="001B4146">
              <w:rPr>
                <w:lang w:val="sv-SE"/>
              </w:rPr>
              <w:t>Medgivna avvikelser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DB2755" w:rsidRDefault="001B4146" w:rsidP="00CB343E">
            <w:pPr>
              <w:pStyle w:val="Etikett"/>
              <w:jc w:val="right"/>
            </w:pPr>
            <w:r w:rsidRPr="001B4146">
              <w:t>Anläggningen utförs enligt SBF 110 med följande medgivna avvikelser</w:t>
            </w:r>
          </w:p>
        </w:tc>
      </w:tr>
      <w:tr w:rsidR="001B4146" w:rsidRPr="00A36ABB" w:rsidTr="00CB343E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1B4146" w:rsidRDefault="001B4146" w:rsidP="00CB343E">
            <w:pPr>
              <w:pStyle w:val="Etikett"/>
            </w:pPr>
            <w:r>
              <w:t>Beskrivning:</w:t>
            </w:r>
          </w:p>
        </w:tc>
      </w:tr>
      <w:tr w:rsidR="001B4146" w:rsidRPr="00D941F1" w:rsidTr="00CB343E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1B4146" w:rsidRPr="00D941F1" w:rsidRDefault="001B4146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1B4146" w:rsidRDefault="001B4146" w:rsidP="001B414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B4146" w:rsidRPr="00DB2755" w:rsidTr="00CB343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930987" w:rsidRDefault="001B4146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4</w:t>
            </w:r>
            <w:r w:rsidRPr="00DB2755">
              <w:rPr>
                <w:lang w:val="sv-SE"/>
              </w:rPr>
              <w:t xml:space="preserve">. </w:t>
            </w:r>
            <w:r>
              <w:rPr>
                <w:lang w:val="sv-SE"/>
              </w:rPr>
              <w:t>Övrig information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B4146" w:rsidRPr="00DB2755" w:rsidRDefault="001B4146" w:rsidP="00CB343E">
            <w:pPr>
              <w:pStyle w:val="Etikett"/>
              <w:jc w:val="right"/>
            </w:pPr>
          </w:p>
        </w:tc>
      </w:tr>
      <w:tr w:rsidR="001B4146" w:rsidRPr="00A36ABB" w:rsidTr="00CB343E">
        <w:trPr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1B4146" w:rsidRDefault="001B4146" w:rsidP="00CB343E">
            <w:pPr>
              <w:pStyle w:val="Etikett"/>
            </w:pPr>
            <w:r>
              <w:t>Beskrivning:</w:t>
            </w:r>
          </w:p>
        </w:tc>
      </w:tr>
      <w:tr w:rsidR="001B4146" w:rsidRPr="00D941F1" w:rsidTr="00CB343E">
        <w:trPr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1B4146" w:rsidRPr="00D941F1" w:rsidRDefault="001B4146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921C5" w:rsidRDefault="005921C5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10"/>
        <w:gridCol w:w="546"/>
        <w:gridCol w:w="2967"/>
        <w:gridCol w:w="1583"/>
      </w:tblGrid>
      <w:tr w:rsidR="000F5AA6" w:rsidRPr="00A36ABB" w:rsidTr="00EF06FE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0F5AA6" w:rsidRPr="00930987" w:rsidRDefault="000F5AA6" w:rsidP="00B603E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B603E0">
              <w:rPr>
                <w:lang w:val="sv-SE"/>
              </w:rPr>
              <w:t>5</w:t>
            </w:r>
            <w:r>
              <w:rPr>
                <w:lang w:val="sv-SE"/>
              </w:rPr>
              <w:t xml:space="preserve">. </w:t>
            </w:r>
            <w:r w:rsidR="00094B49" w:rsidRPr="00094B49">
              <w:rPr>
                <w:lang w:val="sv-SE"/>
              </w:rPr>
              <w:t>Upprättande av utförandespecifikation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rPr>
                <w:lang w:val="sv-SE"/>
              </w:rPr>
            </w:pPr>
          </w:p>
        </w:tc>
      </w:tr>
      <w:tr w:rsidR="00094B49" w:rsidTr="008A1E76">
        <w:trPr>
          <w:cantSplit/>
          <w:trHeight w:hRule="exact" w:val="198"/>
        </w:trPr>
        <w:tc>
          <w:tcPr>
            <w:tcW w:w="5110" w:type="dxa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Specifikation har upprättats av (namn och företag):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Företag:</w:t>
            </w:r>
          </w:p>
        </w:tc>
      </w:tr>
      <w:tr w:rsidR="00094B49" w:rsidRPr="00D941F1" w:rsidTr="008A1E76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nil"/>
            </w:tcBorders>
          </w:tcPr>
          <w:p w:rsidR="00094B49" w:rsidRPr="00D941F1" w:rsidRDefault="00094B4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94B49" w:rsidRPr="00A36ABB" w:rsidTr="008A1E76">
        <w:trPr>
          <w:cantSplit/>
          <w:trHeight w:hRule="exact" w:val="198"/>
        </w:trPr>
        <w:tc>
          <w:tcPr>
            <w:tcW w:w="5110" w:type="dxa"/>
            <w:tcBorders>
              <w:top w:val="single" w:sz="4" w:space="0" w:color="auto"/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Underskrift: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094B49" w:rsidRDefault="00094B49" w:rsidP="00192D84">
            <w:pPr>
              <w:pStyle w:val="Etikett"/>
            </w:pPr>
            <w:r w:rsidRPr="00094B49">
              <w:t>Ort och datum:</w:t>
            </w:r>
          </w:p>
        </w:tc>
      </w:tr>
      <w:tr w:rsidR="00094B49" w:rsidRPr="00D620EB" w:rsidTr="00094B49">
        <w:trPr>
          <w:cantSplit/>
          <w:trHeight w:val="284"/>
        </w:trPr>
        <w:tc>
          <w:tcPr>
            <w:tcW w:w="5110" w:type="dxa"/>
            <w:tcBorders>
              <w:top w:val="nil"/>
              <w:bottom w:val="single" w:sz="4" w:space="0" w:color="auto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094B49" w:rsidRPr="00D620EB" w:rsidRDefault="00094B49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C372F9" w:rsidRDefault="00C372F9" w:rsidP="007C3B99">
      <w:pPr>
        <w:rPr>
          <w:lang w:val="sv-SE"/>
        </w:rPr>
      </w:pPr>
    </w:p>
    <w:p w:rsidR="00E41C9F" w:rsidRDefault="00E41C9F" w:rsidP="007C3B99">
      <w:pPr>
        <w:rPr>
          <w:lang w:val="sv-SE"/>
        </w:rPr>
        <w:sectPr w:rsidR="00E41C9F" w:rsidSect="00944758">
          <w:footerReference w:type="default" r:id="rId9"/>
          <w:headerReference w:type="first" r:id="rId10"/>
          <w:footerReference w:type="first" r:id="rId11"/>
          <w:pgSz w:w="11909" w:h="16834" w:code="9"/>
          <w:pgMar w:top="1134" w:right="567" w:bottom="425" w:left="1134" w:header="340" w:footer="340" w:gutter="0"/>
          <w:cols w:space="720"/>
          <w:titlePg/>
          <w:docGrid w:linePitch="360"/>
        </w:sectPr>
      </w:pPr>
    </w:p>
    <w:p w:rsidR="00C2527F" w:rsidRDefault="006A4732" w:rsidP="00C2527F">
      <w:pPr>
        <w:pStyle w:val="Rubrik1"/>
        <w:rPr>
          <w:lang w:val="sv-SE"/>
        </w:rPr>
      </w:pPr>
      <w:r w:rsidRPr="006A4732">
        <w:rPr>
          <w:lang w:val="sv-SE"/>
        </w:rPr>
        <w:lastRenderedPageBreak/>
        <w:t>Redovisning täckningsområden</w:t>
      </w:r>
    </w:p>
    <w:p w:rsidR="00C2527F" w:rsidRPr="00EC4E96" w:rsidRDefault="00C2527F" w:rsidP="00C2527F">
      <w:pPr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AD58A5" w:rsidRPr="00A36ABB" w:rsidTr="00AD58A5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AD58A5" w:rsidRDefault="00AD58A5" w:rsidP="00CB343E">
            <w:pPr>
              <w:pStyle w:val="Etikett"/>
            </w:pPr>
            <w:r>
              <w:t>Täckningsområde:</w:t>
            </w:r>
          </w:p>
        </w:tc>
      </w:tr>
      <w:tr w:rsidR="00AD58A5" w:rsidRPr="00D941F1" w:rsidTr="00AD58A5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AD58A5" w:rsidRPr="00D941F1" w:rsidRDefault="00AD58A5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FB01D6" w:rsidRPr="009E58E0" w:rsidTr="00CB343E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FB01D6" w:rsidRDefault="00FB01D6" w:rsidP="00CB343E">
            <w:pPr>
              <w:pStyle w:val="Etikettmedavstndfre"/>
              <w:keepNext/>
            </w:pPr>
            <w:r>
              <w:t>Signaltyp:</w:t>
            </w:r>
          </w:p>
        </w:tc>
      </w:tr>
      <w:tr w:rsidR="00FB01D6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FB01D6" w:rsidRDefault="00FB01D6" w:rsidP="00A93403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FB01D6" w:rsidRPr="00A93403" w:rsidRDefault="00FB01D6" w:rsidP="00A93403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FB01D6" w:rsidRDefault="00FB01D6" w:rsidP="00FB01D6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FB01D6" w:rsidRPr="00FB01D6" w:rsidRDefault="00FB01D6" w:rsidP="00FB01D6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E41C9F" w:rsidRDefault="00E41C9F" w:rsidP="008736F1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CB343E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CB343E">
            <w:pPr>
              <w:pStyle w:val="Etikett"/>
            </w:pPr>
            <w:r>
              <w:t>Täckningsområde:</w:t>
            </w:r>
          </w:p>
        </w:tc>
      </w:tr>
      <w:tr w:rsidR="009B1D8C" w:rsidRPr="00D941F1" w:rsidTr="00CB343E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CB343E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CB343E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CB343E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CB343E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CB343E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9B1D8C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CB343E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CB343E">
            <w:pPr>
              <w:pStyle w:val="Etikett"/>
            </w:pPr>
            <w:r>
              <w:t>Täckningsområde:</w:t>
            </w:r>
          </w:p>
        </w:tc>
      </w:tr>
      <w:tr w:rsidR="009B1D8C" w:rsidRPr="00D941F1" w:rsidTr="00CB343E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CB343E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CB343E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CB343E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CB343E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CB343E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9B1D8C">
      <w:pPr>
        <w:pStyle w:val="Tomrad"/>
        <w:rPr>
          <w:lang w:val="sv-SE"/>
        </w:rPr>
      </w:pPr>
    </w:p>
    <w:tbl>
      <w:tblPr>
        <w:tblStyle w:val="Tabellrutnt"/>
        <w:tblW w:w="1021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55"/>
        <w:gridCol w:w="8651"/>
        <w:gridCol w:w="10"/>
      </w:tblGrid>
      <w:tr w:rsidR="009B1D8C" w:rsidRPr="00A36ABB" w:rsidTr="00CB343E">
        <w:trPr>
          <w:gridAfter w:val="1"/>
          <w:wAfter w:w="10" w:type="dxa"/>
          <w:cantSplit/>
          <w:trHeight w:hRule="exact" w:val="198"/>
        </w:trPr>
        <w:tc>
          <w:tcPr>
            <w:tcW w:w="10206" w:type="dxa"/>
            <w:gridSpan w:val="2"/>
            <w:tcBorders>
              <w:bottom w:val="nil"/>
            </w:tcBorders>
            <w:vAlign w:val="bottom"/>
          </w:tcPr>
          <w:p w:rsidR="009B1D8C" w:rsidRDefault="009B1D8C" w:rsidP="00CB343E">
            <w:pPr>
              <w:pStyle w:val="Etikett"/>
            </w:pPr>
            <w:r>
              <w:t>Täckningsområde:</w:t>
            </w:r>
          </w:p>
        </w:tc>
      </w:tr>
      <w:tr w:rsidR="009B1D8C" w:rsidRPr="00D941F1" w:rsidTr="00CB343E">
        <w:trPr>
          <w:gridAfter w:val="1"/>
          <w:wAfter w:w="10" w:type="dxa"/>
          <w:cantSplit/>
          <w:trHeight w:val="283"/>
        </w:trPr>
        <w:tc>
          <w:tcPr>
            <w:tcW w:w="10206" w:type="dxa"/>
            <w:gridSpan w:val="2"/>
            <w:tcBorders>
              <w:top w:val="nil"/>
            </w:tcBorders>
          </w:tcPr>
          <w:p w:rsidR="009B1D8C" w:rsidRPr="00D941F1" w:rsidRDefault="009B1D8C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9B1D8C" w:rsidRPr="009E58E0" w:rsidTr="00CB343E">
        <w:trPr>
          <w:cantSplit/>
          <w:trHeight w:hRule="exact" w:val="198"/>
        </w:trPr>
        <w:tc>
          <w:tcPr>
            <w:tcW w:w="10216" w:type="dxa"/>
            <w:gridSpan w:val="3"/>
            <w:tcBorders>
              <w:top w:val="single" w:sz="4" w:space="0" w:color="000000" w:themeColor="text1"/>
              <w:bottom w:val="nil"/>
            </w:tcBorders>
            <w:vAlign w:val="bottom"/>
          </w:tcPr>
          <w:p w:rsidR="009B1D8C" w:rsidRDefault="009B1D8C" w:rsidP="00CB343E">
            <w:pPr>
              <w:pStyle w:val="Etikettmedavstndfre"/>
              <w:keepNext/>
            </w:pPr>
            <w:r>
              <w:t>Signaltyp:</w:t>
            </w:r>
          </w:p>
        </w:tc>
      </w:tr>
      <w:tr w:rsidR="009B1D8C" w:rsidRPr="00B36EEF" w:rsidTr="00BE5963">
        <w:trPr>
          <w:cantSplit/>
          <w:trHeight w:val="567"/>
        </w:trPr>
        <w:tc>
          <w:tcPr>
            <w:tcW w:w="1555" w:type="dxa"/>
            <w:tcBorders>
              <w:top w:val="nil"/>
              <w:right w:val="nil"/>
            </w:tcBorders>
          </w:tcPr>
          <w:p w:rsidR="009B1D8C" w:rsidRDefault="009B1D8C" w:rsidP="00CB343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</w:t>
            </w:r>
          </w:p>
          <w:p w:rsidR="009B1D8C" w:rsidRPr="00A93403" w:rsidRDefault="009B1D8C" w:rsidP="00CB343E">
            <w:pPr>
              <w:pStyle w:val="Etikettmedavstndfre"/>
            </w:pPr>
          </w:p>
        </w:tc>
        <w:tc>
          <w:tcPr>
            <w:tcW w:w="8661" w:type="dxa"/>
            <w:gridSpan w:val="2"/>
            <w:tcBorders>
              <w:top w:val="nil"/>
              <w:left w:val="nil"/>
            </w:tcBorders>
          </w:tcPr>
          <w:p w:rsidR="009B1D8C" w:rsidRDefault="009B1D8C" w:rsidP="00CB343E">
            <w:pPr>
              <w:pStyle w:val="Etikettmedavstndfre"/>
              <w:tabs>
                <w:tab w:val="clear" w:pos="4536"/>
                <w:tab w:val="clear" w:pos="9072"/>
                <w:tab w:val="left" w:pos="1932"/>
                <w:tab w:val="left" w:pos="4200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Sirén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Larmklocka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Optisk</w:t>
            </w:r>
          </w:p>
          <w:p w:rsidR="009B1D8C" w:rsidRPr="00FB01D6" w:rsidRDefault="009B1D8C" w:rsidP="00CB343E">
            <w:pPr>
              <w:pStyle w:val="Etikettmedavstndfre"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EF2783">
              <w:rPr>
                <w:sz w:val="16"/>
              </w:rPr>
            </w:r>
            <w:r w:rsidR="00EF2783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Talat meddelande (se separat utförandespecifikation enligt SBF 502)</w:t>
            </w:r>
          </w:p>
        </w:tc>
      </w:tr>
    </w:tbl>
    <w:p w:rsidR="009B1D8C" w:rsidRDefault="009B1D8C" w:rsidP="0073135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3671"/>
        <w:gridCol w:w="2967"/>
        <w:gridCol w:w="1583"/>
      </w:tblGrid>
      <w:tr w:rsidR="00731351" w:rsidRPr="00A36ABB" w:rsidTr="00CB343E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31351" w:rsidRPr="00930987" w:rsidRDefault="00731351" w:rsidP="00CB343E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Styrning av ventilationssystem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CB343E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CB343E">
            <w:pPr>
              <w:rPr>
                <w:lang w:val="sv-SE"/>
              </w:rPr>
            </w:pPr>
          </w:p>
        </w:tc>
      </w:tr>
      <w:tr w:rsidR="00731351" w:rsidTr="00731351">
        <w:trPr>
          <w:cantSplit/>
          <w:trHeight w:hRule="exact" w:val="198"/>
        </w:trPr>
        <w:tc>
          <w:tcPr>
            <w:tcW w:w="1985" w:type="dxa"/>
            <w:tcBorders>
              <w:bottom w:val="nil"/>
            </w:tcBorders>
            <w:vAlign w:val="bottom"/>
          </w:tcPr>
          <w:p w:rsidR="00731351" w:rsidRDefault="00731351" w:rsidP="00CB343E">
            <w:pPr>
              <w:pStyle w:val="Etikett"/>
            </w:pPr>
            <w:r>
              <w:t>System:</w:t>
            </w:r>
          </w:p>
        </w:tc>
        <w:tc>
          <w:tcPr>
            <w:tcW w:w="8221" w:type="dxa"/>
            <w:gridSpan w:val="3"/>
            <w:tcBorders>
              <w:bottom w:val="nil"/>
            </w:tcBorders>
            <w:vAlign w:val="bottom"/>
          </w:tcPr>
          <w:p w:rsidR="00731351" w:rsidRDefault="00731351" w:rsidP="00CB343E">
            <w:pPr>
              <w:pStyle w:val="Etikett"/>
            </w:pPr>
            <w:r>
              <w:t>Funktionsbeskrivning:</w:t>
            </w:r>
          </w:p>
        </w:tc>
      </w:tr>
      <w:tr w:rsidR="00731351" w:rsidRPr="00D941F1" w:rsidTr="001641B8">
        <w:trPr>
          <w:cantSplit/>
          <w:trHeight w:val="1701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8221" w:type="dxa"/>
            <w:gridSpan w:val="3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9B1D8C" w:rsidRDefault="009B1D8C" w:rsidP="0073135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3671"/>
        <w:gridCol w:w="439"/>
        <w:gridCol w:w="2528"/>
        <w:gridCol w:w="1583"/>
      </w:tblGrid>
      <w:tr w:rsidR="00731351" w:rsidRPr="00A36ABB" w:rsidTr="00CB343E">
        <w:trPr>
          <w:cantSplit/>
          <w:trHeight w:val="340"/>
        </w:trPr>
        <w:tc>
          <w:tcPr>
            <w:tcW w:w="565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31351" w:rsidRPr="00930987" w:rsidRDefault="00731351" w:rsidP="00731351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Styrning av hissar</w:t>
            </w:r>
          </w:p>
        </w:tc>
        <w:tc>
          <w:tcPr>
            <w:tcW w:w="296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CB343E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31351" w:rsidRPr="004617D0" w:rsidRDefault="00731351" w:rsidP="00CB343E">
            <w:pPr>
              <w:rPr>
                <w:lang w:val="sv-SE"/>
              </w:rPr>
            </w:pPr>
          </w:p>
        </w:tc>
      </w:tr>
      <w:tr w:rsidR="00731351" w:rsidTr="00CB343E">
        <w:trPr>
          <w:cantSplit/>
          <w:trHeight w:hRule="exact" w:val="198"/>
        </w:trPr>
        <w:tc>
          <w:tcPr>
            <w:tcW w:w="1985" w:type="dxa"/>
            <w:tcBorders>
              <w:bottom w:val="nil"/>
            </w:tcBorders>
            <w:vAlign w:val="bottom"/>
          </w:tcPr>
          <w:p w:rsidR="00731351" w:rsidRDefault="00731351" w:rsidP="00CB343E">
            <w:pPr>
              <w:pStyle w:val="Etikett"/>
            </w:pPr>
            <w:r>
              <w:t>Styrd hiss nr:</w:t>
            </w:r>
          </w:p>
        </w:tc>
        <w:tc>
          <w:tcPr>
            <w:tcW w:w="4110" w:type="dxa"/>
            <w:gridSpan w:val="2"/>
            <w:tcBorders>
              <w:bottom w:val="nil"/>
            </w:tcBorders>
            <w:vAlign w:val="bottom"/>
          </w:tcPr>
          <w:p w:rsidR="00731351" w:rsidRDefault="00731351" w:rsidP="00CB343E">
            <w:pPr>
              <w:pStyle w:val="Etikett"/>
            </w:pPr>
            <w:r>
              <w:t>Stannplan</w:t>
            </w:r>
            <w:r w:rsidR="00A02C1C">
              <w:t>:</w:t>
            </w:r>
          </w:p>
        </w:tc>
        <w:tc>
          <w:tcPr>
            <w:tcW w:w="4111" w:type="dxa"/>
            <w:gridSpan w:val="2"/>
            <w:tcBorders>
              <w:bottom w:val="nil"/>
            </w:tcBorders>
            <w:vAlign w:val="bottom"/>
          </w:tcPr>
          <w:p w:rsidR="00731351" w:rsidRDefault="00731351" w:rsidP="00CB343E">
            <w:pPr>
              <w:pStyle w:val="Etikett"/>
            </w:pPr>
            <w:r>
              <w:t>Alternativt stannplan</w:t>
            </w:r>
            <w:r w:rsidR="00A02C1C">
              <w:t>:</w:t>
            </w:r>
          </w:p>
        </w:tc>
      </w:tr>
      <w:tr w:rsidR="00731351" w:rsidRPr="00D941F1" w:rsidTr="00CB343E">
        <w:trPr>
          <w:cantSplit/>
          <w:trHeight w:val="284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110" w:type="dxa"/>
            <w:gridSpan w:val="2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111" w:type="dxa"/>
            <w:gridSpan w:val="2"/>
            <w:tcBorders>
              <w:top w:val="nil"/>
              <w:bottom w:val="single" w:sz="4" w:space="0" w:color="auto"/>
            </w:tcBorders>
          </w:tcPr>
          <w:p w:rsidR="00731351" w:rsidRPr="00D941F1" w:rsidRDefault="00731351" w:rsidP="00CB343E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731351" w:rsidRDefault="00731351" w:rsidP="00731351">
      <w:pPr>
        <w:pStyle w:val="Tomrad"/>
        <w:rPr>
          <w:lang w:val="sv-SE"/>
        </w:rPr>
      </w:pPr>
    </w:p>
    <w:p w:rsidR="00731351" w:rsidRDefault="00731351" w:rsidP="008736F1">
      <w:pPr>
        <w:pStyle w:val="Tomrad"/>
        <w:rPr>
          <w:lang w:val="sv-SE"/>
        </w:rPr>
      </w:pPr>
    </w:p>
    <w:sectPr w:rsidR="00731351" w:rsidSect="00853D83">
      <w:footerReference w:type="first" r:id="rId12"/>
      <w:pgSz w:w="11909" w:h="16834" w:code="9"/>
      <w:pgMar w:top="1134" w:right="567" w:bottom="425" w:left="1134" w:header="340" w:footer="340" w:gutter="0"/>
      <w:pgNumType w:start="1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43E" w:rsidRPr="00782350" w:rsidRDefault="00CB343E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CB343E" w:rsidRPr="00782350" w:rsidRDefault="00CB343E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43E" w:rsidRPr="006C1D72" w:rsidRDefault="00CB343E" w:rsidP="00B404AF">
    <w:pPr>
      <w:pStyle w:val="Sidfot"/>
      <w:tabs>
        <w:tab w:val="clear" w:pos="9072"/>
        <w:tab w:val="right" w:pos="10206"/>
      </w:tabs>
    </w:pPr>
    <w:r>
      <w:t xml:space="preserve">SBF 173:2 </w:t>
    </w:r>
    <w:r>
      <w:fldChar w:fldCharType="begin"/>
    </w:r>
    <w:r>
      <w:instrText xml:space="preserve"> DATE  \@ "YYYY"  \* MERGEFORMAT </w:instrText>
    </w:r>
    <w:r>
      <w:fldChar w:fldCharType="separate"/>
    </w:r>
    <w:r w:rsidR="00EF2783">
      <w:rPr>
        <w:noProof/>
      </w:rPr>
      <w:t>2017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EF2783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43E" w:rsidRPr="008A7A96" w:rsidRDefault="00CB343E" w:rsidP="00E41C9F">
    <w:pPr>
      <w:pStyle w:val="Sidfot"/>
      <w:tabs>
        <w:tab w:val="clear" w:pos="9072"/>
        <w:tab w:val="right" w:pos="10206"/>
      </w:tabs>
    </w:pPr>
    <w:r>
      <w:t xml:space="preserve">SBF 173:2 </w:t>
    </w:r>
    <w:r>
      <w:fldChar w:fldCharType="begin"/>
    </w:r>
    <w:r>
      <w:instrText xml:space="preserve"> DATE  \@ "YYYY"  \* MERGEFORMAT </w:instrText>
    </w:r>
    <w:r>
      <w:fldChar w:fldCharType="separate"/>
    </w:r>
    <w:r w:rsidR="00EF2783">
      <w:rPr>
        <w:noProof/>
      </w:rPr>
      <w:t>2017</w:t>
    </w:r>
    <w:r>
      <w:fldChar w:fldCharType="end"/>
    </w:r>
    <w:r>
      <w:t xml:space="preserve"> © Brandskyddsföreningen</w:t>
    </w:r>
    <w:r>
      <w:tab/>
    </w:r>
    <w:r>
      <w:tab/>
      <w:t xml:space="preserve">Sid </w:t>
    </w:r>
    <w:r>
      <w:fldChar w:fldCharType="begin"/>
    </w:r>
    <w:r>
      <w:instrText xml:space="preserve"> PAGE   \* MERGEFORMAT </w:instrText>
    </w:r>
    <w:r>
      <w:fldChar w:fldCharType="separate"/>
    </w:r>
    <w:r w:rsidR="00EF2783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43E" w:rsidRPr="008A7A96" w:rsidRDefault="00CB343E" w:rsidP="00E41C9F">
    <w:pPr>
      <w:pStyle w:val="Sidfot"/>
      <w:tabs>
        <w:tab w:val="clear" w:pos="9072"/>
        <w:tab w:val="right" w:pos="10206"/>
      </w:tabs>
    </w:pPr>
    <w:r>
      <w:t xml:space="preserve">SBF 173:2 </w:t>
    </w:r>
    <w:r>
      <w:fldChar w:fldCharType="begin"/>
    </w:r>
    <w:r>
      <w:instrText xml:space="preserve"> DATE  \@ "YYYY"  \* MERGEFORMAT </w:instrText>
    </w:r>
    <w:r>
      <w:fldChar w:fldCharType="separate"/>
    </w:r>
    <w:r w:rsidR="00EF2783">
      <w:rPr>
        <w:noProof/>
      </w:rPr>
      <w:t>2017</w:t>
    </w:r>
    <w:r>
      <w:fldChar w:fldCharType="end"/>
    </w:r>
    <w:r>
      <w:t xml:space="preserve"> © Brandskyddsföreningen</w:t>
    </w:r>
    <w:r>
      <w:tab/>
    </w:r>
    <w:r>
      <w:tab/>
      <w:t>Bilaga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43E" w:rsidRPr="00782350" w:rsidRDefault="00CB343E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CB343E" w:rsidRPr="00782350" w:rsidRDefault="00CB343E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43E" w:rsidRPr="00066C36" w:rsidRDefault="00CB343E" w:rsidP="00E41C9F">
    <w:r>
      <w:rPr>
        <w:noProof/>
        <w:lang w:val="sv-SE" w:eastAsia="sv-SE"/>
      </w:rPr>
      <w:drawing>
        <wp:anchor distT="0" distB="0" distL="114300" distR="114300" simplePos="0" relativeHeight="251660288" behindDoc="1" locked="0" layoutInCell="1" allowOverlap="1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arLanguage" w:val="Sv"/>
    <w:docVar w:name="DVarPageNumberInserted" w:val="Yes"/>
  </w:docVars>
  <w:rsids>
    <w:rsidRoot w:val="00B77F30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1825"/>
    <w:rsid w:val="00022CEE"/>
    <w:rsid w:val="00024698"/>
    <w:rsid w:val="00025581"/>
    <w:rsid w:val="00025601"/>
    <w:rsid w:val="00025859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94B49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E02CB"/>
    <w:rsid w:val="000E0324"/>
    <w:rsid w:val="000E4246"/>
    <w:rsid w:val="000E7725"/>
    <w:rsid w:val="000F0BBF"/>
    <w:rsid w:val="000F2DC6"/>
    <w:rsid w:val="000F5AA6"/>
    <w:rsid w:val="000F66CF"/>
    <w:rsid w:val="00100571"/>
    <w:rsid w:val="0010236B"/>
    <w:rsid w:val="001025DD"/>
    <w:rsid w:val="001071C9"/>
    <w:rsid w:val="00113739"/>
    <w:rsid w:val="0011381A"/>
    <w:rsid w:val="00116B5D"/>
    <w:rsid w:val="00116B6C"/>
    <w:rsid w:val="00116D4C"/>
    <w:rsid w:val="00126B41"/>
    <w:rsid w:val="001301D3"/>
    <w:rsid w:val="00131018"/>
    <w:rsid w:val="001327F3"/>
    <w:rsid w:val="00134330"/>
    <w:rsid w:val="0014136B"/>
    <w:rsid w:val="00141862"/>
    <w:rsid w:val="001443D2"/>
    <w:rsid w:val="00144C21"/>
    <w:rsid w:val="00144ECF"/>
    <w:rsid w:val="0014636A"/>
    <w:rsid w:val="00152058"/>
    <w:rsid w:val="0015340B"/>
    <w:rsid w:val="00153613"/>
    <w:rsid w:val="00153DB5"/>
    <w:rsid w:val="0015550E"/>
    <w:rsid w:val="00163B63"/>
    <w:rsid w:val="001641B8"/>
    <w:rsid w:val="00165377"/>
    <w:rsid w:val="001728A6"/>
    <w:rsid w:val="00172E9B"/>
    <w:rsid w:val="00176A06"/>
    <w:rsid w:val="001771D3"/>
    <w:rsid w:val="0018314B"/>
    <w:rsid w:val="0018346D"/>
    <w:rsid w:val="001849F1"/>
    <w:rsid w:val="00190A87"/>
    <w:rsid w:val="00192D84"/>
    <w:rsid w:val="001950B5"/>
    <w:rsid w:val="00196BFC"/>
    <w:rsid w:val="001A360B"/>
    <w:rsid w:val="001B01B6"/>
    <w:rsid w:val="001B0776"/>
    <w:rsid w:val="001B1ED4"/>
    <w:rsid w:val="001B343E"/>
    <w:rsid w:val="001B39E3"/>
    <w:rsid w:val="001B4146"/>
    <w:rsid w:val="001B46E0"/>
    <w:rsid w:val="001B5EDD"/>
    <w:rsid w:val="001B6AF7"/>
    <w:rsid w:val="001B704D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E3E24"/>
    <w:rsid w:val="001F2091"/>
    <w:rsid w:val="001F35E7"/>
    <w:rsid w:val="001F782E"/>
    <w:rsid w:val="00203800"/>
    <w:rsid w:val="002039E2"/>
    <w:rsid w:val="00205B47"/>
    <w:rsid w:val="00206C05"/>
    <w:rsid w:val="00206C0C"/>
    <w:rsid w:val="002077C7"/>
    <w:rsid w:val="00211BF9"/>
    <w:rsid w:val="00213BBB"/>
    <w:rsid w:val="002142FC"/>
    <w:rsid w:val="0021499D"/>
    <w:rsid w:val="00214D98"/>
    <w:rsid w:val="00215016"/>
    <w:rsid w:val="00216BEA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453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29E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65B07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B02E3"/>
    <w:rsid w:val="003B3791"/>
    <w:rsid w:val="003B69FF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F02BF"/>
    <w:rsid w:val="003F0B5B"/>
    <w:rsid w:val="003F4FE1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712B"/>
    <w:rsid w:val="00427A51"/>
    <w:rsid w:val="00430F36"/>
    <w:rsid w:val="0043105B"/>
    <w:rsid w:val="00431626"/>
    <w:rsid w:val="00432B16"/>
    <w:rsid w:val="00434A48"/>
    <w:rsid w:val="00434FC7"/>
    <w:rsid w:val="0043560C"/>
    <w:rsid w:val="00437661"/>
    <w:rsid w:val="004417D9"/>
    <w:rsid w:val="004430B8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4EE2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3936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6F20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2277"/>
    <w:rsid w:val="0057613D"/>
    <w:rsid w:val="00577720"/>
    <w:rsid w:val="00580C78"/>
    <w:rsid w:val="005872EF"/>
    <w:rsid w:val="00591354"/>
    <w:rsid w:val="005921C5"/>
    <w:rsid w:val="00594C61"/>
    <w:rsid w:val="005976E3"/>
    <w:rsid w:val="005A1FC2"/>
    <w:rsid w:val="005A2BCA"/>
    <w:rsid w:val="005A463B"/>
    <w:rsid w:val="005A7DF0"/>
    <w:rsid w:val="005B5D68"/>
    <w:rsid w:val="005B79EE"/>
    <w:rsid w:val="005C0D83"/>
    <w:rsid w:val="005C2525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343"/>
    <w:rsid w:val="005F06DD"/>
    <w:rsid w:val="005F0FF9"/>
    <w:rsid w:val="005F1018"/>
    <w:rsid w:val="005F1519"/>
    <w:rsid w:val="005F32B6"/>
    <w:rsid w:val="005F3F0C"/>
    <w:rsid w:val="005F4DE2"/>
    <w:rsid w:val="005F720B"/>
    <w:rsid w:val="005F7313"/>
    <w:rsid w:val="006035FE"/>
    <w:rsid w:val="00604C2E"/>
    <w:rsid w:val="00610889"/>
    <w:rsid w:val="00615425"/>
    <w:rsid w:val="0061642C"/>
    <w:rsid w:val="00617CFB"/>
    <w:rsid w:val="0062172F"/>
    <w:rsid w:val="00621778"/>
    <w:rsid w:val="00622D30"/>
    <w:rsid w:val="00623E6D"/>
    <w:rsid w:val="006250D6"/>
    <w:rsid w:val="00626551"/>
    <w:rsid w:val="0063084B"/>
    <w:rsid w:val="00632326"/>
    <w:rsid w:val="00632F3D"/>
    <w:rsid w:val="0063392D"/>
    <w:rsid w:val="006339E7"/>
    <w:rsid w:val="006343EB"/>
    <w:rsid w:val="00635CA5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74EB"/>
    <w:rsid w:val="00670A9B"/>
    <w:rsid w:val="00670EB4"/>
    <w:rsid w:val="00671201"/>
    <w:rsid w:val="006722D8"/>
    <w:rsid w:val="0067264A"/>
    <w:rsid w:val="0067508D"/>
    <w:rsid w:val="006800D4"/>
    <w:rsid w:val="00681395"/>
    <w:rsid w:val="0068347D"/>
    <w:rsid w:val="00690269"/>
    <w:rsid w:val="0069223A"/>
    <w:rsid w:val="00692673"/>
    <w:rsid w:val="00693997"/>
    <w:rsid w:val="00693E53"/>
    <w:rsid w:val="00694231"/>
    <w:rsid w:val="00694CB2"/>
    <w:rsid w:val="006963C4"/>
    <w:rsid w:val="006A12A1"/>
    <w:rsid w:val="006A1BFB"/>
    <w:rsid w:val="006A4732"/>
    <w:rsid w:val="006C0699"/>
    <w:rsid w:val="006C0C29"/>
    <w:rsid w:val="006C1112"/>
    <w:rsid w:val="006C1D72"/>
    <w:rsid w:val="006C2846"/>
    <w:rsid w:val="006C4913"/>
    <w:rsid w:val="006C59FD"/>
    <w:rsid w:val="006D2DA7"/>
    <w:rsid w:val="006D53A1"/>
    <w:rsid w:val="006D5AA3"/>
    <w:rsid w:val="006D5E08"/>
    <w:rsid w:val="006E398A"/>
    <w:rsid w:val="006E58C3"/>
    <w:rsid w:val="006F1C6C"/>
    <w:rsid w:val="006F30CA"/>
    <w:rsid w:val="006F3F62"/>
    <w:rsid w:val="006F42E5"/>
    <w:rsid w:val="006F56AF"/>
    <w:rsid w:val="006F76A9"/>
    <w:rsid w:val="006F793B"/>
    <w:rsid w:val="00703CDE"/>
    <w:rsid w:val="00707887"/>
    <w:rsid w:val="00707A9A"/>
    <w:rsid w:val="00710826"/>
    <w:rsid w:val="007118EF"/>
    <w:rsid w:val="00711F95"/>
    <w:rsid w:val="007137B0"/>
    <w:rsid w:val="007219D6"/>
    <w:rsid w:val="00721F2A"/>
    <w:rsid w:val="007226CA"/>
    <w:rsid w:val="007245EB"/>
    <w:rsid w:val="007308A7"/>
    <w:rsid w:val="00731351"/>
    <w:rsid w:val="0073195A"/>
    <w:rsid w:val="0074384C"/>
    <w:rsid w:val="00747C6D"/>
    <w:rsid w:val="007507F8"/>
    <w:rsid w:val="0075151F"/>
    <w:rsid w:val="00751699"/>
    <w:rsid w:val="00762ADD"/>
    <w:rsid w:val="007638F0"/>
    <w:rsid w:val="00766EBE"/>
    <w:rsid w:val="00770FCC"/>
    <w:rsid w:val="00772A96"/>
    <w:rsid w:val="00774517"/>
    <w:rsid w:val="00781738"/>
    <w:rsid w:val="00781A85"/>
    <w:rsid w:val="00782350"/>
    <w:rsid w:val="00782D65"/>
    <w:rsid w:val="007843D9"/>
    <w:rsid w:val="00791511"/>
    <w:rsid w:val="00792503"/>
    <w:rsid w:val="007962EE"/>
    <w:rsid w:val="007A64FF"/>
    <w:rsid w:val="007B48BB"/>
    <w:rsid w:val="007B5535"/>
    <w:rsid w:val="007C3550"/>
    <w:rsid w:val="007C3B99"/>
    <w:rsid w:val="007C4EA5"/>
    <w:rsid w:val="007D21A6"/>
    <w:rsid w:val="007D7BA3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1B27"/>
    <w:rsid w:val="008A1E76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0498"/>
    <w:rsid w:val="008E23BC"/>
    <w:rsid w:val="008E2AA0"/>
    <w:rsid w:val="008E69F6"/>
    <w:rsid w:val="008F6E23"/>
    <w:rsid w:val="009058FF"/>
    <w:rsid w:val="00910380"/>
    <w:rsid w:val="00911322"/>
    <w:rsid w:val="00917859"/>
    <w:rsid w:val="00920E53"/>
    <w:rsid w:val="00921C0F"/>
    <w:rsid w:val="00923107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2E92"/>
    <w:rsid w:val="00944758"/>
    <w:rsid w:val="00954058"/>
    <w:rsid w:val="0095641C"/>
    <w:rsid w:val="00956A38"/>
    <w:rsid w:val="0095762F"/>
    <w:rsid w:val="0096195E"/>
    <w:rsid w:val="00961D0B"/>
    <w:rsid w:val="009656AE"/>
    <w:rsid w:val="009711C3"/>
    <w:rsid w:val="0097321F"/>
    <w:rsid w:val="00975ECA"/>
    <w:rsid w:val="00981493"/>
    <w:rsid w:val="00981E56"/>
    <w:rsid w:val="00984871"/>
    <w:rsid w:val="00985F28"/>
    <w:rsid w:val="009861ED"/>
    <w:rsid w:val="00986393"/>
    <w:rsid w:val="00990F06"/>
    <w:rsid w:val="0099115B"/>
    <w:rsid w:val="009920D3"/>
    <w:rsid w:val="00993BD0"/>
    <w:rsid w:val="00994418"/>
    <w:rsid w:val="009A211D"/>
    <w:rsid w:val="009A51C2"/>
    <w:rsid w:val="009A615A"/>
    <w:rsid w:val="009B1D8C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C57"/>
    <w:rsid w:val="009C5D38"/>
    <w:rsid w:val="009D15AD"/>
    <w:rsid w:val="009D40C1"/>
    <w:rsid w:val="009D7FEA"/>
    <w:rsid w:val="009E03ED"/>
    <w:rsid w:val="009E3549"/>
    <w:rsid w:val="009E3CEA"/>
    <w:rsid w:val="009E3FA9"/>
    <w:rsid w:val="009E6EBD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2C1C"/>
    <w:rsid w:val="00A030D3"/>
    <w:rsid w:val="00A11C23"/>
    <w:rsid w:val="00A144FC"/>
    <w:rsid w:val="00A14A43"/>
    <w:rsid w:val="00A14D69"/>
    <w:rsid w:val="00A15DD9"/>
    <w:rsid w:val="00A17084"/>
    <w:rsid w:val="00A26F43"/>
    <w:rsid w:val="00A27254"/>
    <w:rsid w:val="00A36ABB"/>
    <w:rsid w:val="00A416D7"/>
    <w:rsid w:val="00A41ADB"/>
    <w:rsid w:val="00A435F1"/>
    <w:rsid w:val="00A4576D"/>
    <w:rsid w:val="00A46220"/>
    <w:rsid w:val="00A466FF"/>
    <w:rsid w:val="00A50513"/>
    <w:rsid w:val="00A50E7A"/>
    <w:rsid w:val="00A51559"/>
    <w:rsid w:val="00A53E25"/>
    <w:rsid w:val="00A54EBF"/>
    <w:rsid w:val="00A55932"/>
    <w:rsid w:val="00A55B4E"/>
    <w:rsid w:val="00A644F7"/>
    <w:rsid w:val="00A65B6E"/>
    <w:rsid w:val="00A67E46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3403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4FE3"/>
    <w:rsid w:val="00AD58A5"/>
    <w:rsid w:val="00AD718B"/>
    <w:rsid w:val="00AE04F5"/>
    <w:rsid w:val="00AE0535"/>
    <w:rsid w:val="00AE1677"/>
    <w:rsid w:val="00AE3452"/>
    <w:rsid w:val="00AE4A6A"/>
    <w:rsid w:val="00AF0E55"/>
    <w:rsid w:val="00AF20CA"/>
    <w:rsid w:val="00AF2A43"/>
    <w:rsid w:val="00AF55F9"/>
    <w:rsid w:val="00AF6CB2"/>
    <w:rsid w:val="00AF7AA5"/>
    <w:rsid w:val="00B052B9"/>
    <w:rsid w:val="00B113E2"/>
    <w:rsid w:val="00B12E26"/>
    <w:rsid w:val="00B1391C"/>
    <w:rsid w:val="00B143E6"/>
    <w:rsid w:val="00B1638D"/>
    <w:rsid w:val="00B1669D"/>
    <w:rsid w:val="00B20623"/>
    <w:rsid w:val="00B213FA"/>
    <w:rsid w:val="00B2191F"/>
    <w:rsid w:val="00B21ABD"/>
    <w:rsid w:val="00B24C80"/>
    <w:rsid w:val="00B262BF"/>
    <w:rsid w:val="00B30127"/>
    <w:rsid w:val="00B30B69"/>
    <w:rsid w:val="00B31012"/>
    <w:rsid w:val="00B36EEF"/>
    <w:rsid w:val="00B37104"/>
    <w:rsid w:val="00B3725C"/>
    <w:rsid w:val="00B40253"/>
    <w:rsid w:val="00B404AF"/>
    <w:rsid w:val="00B41384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3E0"/>
    <w:rsid w:val="00B6088F"/>
    <w:rsid w:val="00B638D3"/>
    <w:rsid w:val="00B65EF1"/>
    <w:rsid w:val="00B70BE0"/>
    <w:rsid w:val="00B73DD5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090"/>
    <w:rsid w:val="00B9151E"/>
    <w:rsid w:val="00B92795"/>
    <w:rsid w:val="00B928F3"/>
    <w:rsid w:val="00B9334E"/>
    <w:rsid w:val="00B94375"/>
    <w:rsid w:val="00B94C7D"/>
    <w:rsid w:val="00B95797"/>
    <w:rsid w:val="00B95C3B"/>
    <w:rsid w:val="00B977F6"/>
    <w:rsid w:val="00BA1523"/>
    <w:rsid w:val="00BA21E3"/>
    <w:rsid w:val="00BA45AB"/>
    <w:rsid w:val="00BA51A4"/>
    <w:rsid w:val="00BB7247"/>
    <w:rsid w:val="00BC03A8"/>
    <w:rsid w:val="00BC24A7"/>
    <w:rsid w:val="00BC4778"/>
    <w:rsid w:val="00BD1164"/>
    <w:rsid w:val="00BD5DE5"/>
    <w:rsid w:val="00BE48F3"/>
    <w:rsid w:val="00BE569B"/>
    <w:rsid w:val="00BE5963"/>
    <w:rsid w:val="00BE6EF0"/>
    <w:rsid w:val="00BE730F"/>
    <w:rsid w:val="00BF04AC"/>
    <w:rsid w:val="00BF25BB"/>
    <w:rsid w:val="00BF2DB9"/>
    <w:rsid w:val="00BF500C"/>
    <w:rsid w:val="00BF5BE1"/>
    <w:rsid w:val="00BF63C2"/>
    <w:rsid w:val="00C0129A"/>
    <w:rsid w:val="00C025B7"/>
    <w:rsid w:val="00C047D7"/>
    <w:rsid w:val="00C10F64"/>
    <w:rsid w:val="00C13AD4"/>
    <w:rsid w:val="00C171BC"/>
    <w:rsid w:val="00C22DCE"/>
    <w:rsid w:val="00C25152"/>
    <w:rsid w:val="00C2527F"/>
    <w:rsid w:val="00C255E2"/>
    <w:rsid w:val="00C32B0C"/>
    <w:rsid w:val="00C32ECE"/>
    <w:rsid w:val="00C33478"/>
    <w:rsid w:val="00C36919"/>
    <w:rsid w:val="00C372F9"/>
    <w:rsid w:val="00C37BA6"/>
    <w:rsid w:val="00C40282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43EB"/>
    <w:rsid w:val="00C878E4"/>
    <w:rsid w:val="00C90744"/>
    <w:rsid w:val="00C91F25"/>
    <w:rsid w:val="00C94CF5"/>
    <w:rsid w:val="00C95913"/>
    <w:rsid w:val="00C9677E"/>
    <w:rsid w:val="00C978B1"/>
    <w:rsid w:val="00CA4EB6"/>
    <w:rsid w:val="00CB2C76"/>
    <w:rsid w:val="00CB343E"/>
    <w:rsid w:val="00CB42DC"/>
    <w:rsid w:val="00CB6C4C"/>
    <w:rsid w:val="00CC075A"/>
    <w:rsid w:val="00CC1A05"/>
    <w:rsid w:val="00CC3C28"/>
    <w:rsid w:val="00CC5D84"/>
    <w:rsid w:val="00CC5F71"/>
    <w:rsid w:val="00CD0C33"/>
    <w:rsid w:val="00CD2E5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61DB"/>
    <w:rsid w:val="00D00E74"/>
    <w:rsid w:val="00D0539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503C"/>
    <w:rsid w:val="00DA730E"/>
    <w:rsid w:val="00DB0F69"/>
    <w:rsid w:val="00DB2755"/>
    <w:rsid w:val="00DB29AA"/>
    <w:rsid w:val="00DB40B3"/>
    <w:rsid w:val="00DB6D3B"/>
    <w:rsid w:val="00DB7149"/>
    <w:rsid w:val="00DB7FD9"/>
    <w:rsid w:val="00DC25E7"/>
    <w:rsid w:val="00DC45DD"/>
    <w:rsid w:val="00DC4F11"/>
    <w:rsid w:val="00DD05C7"/>
    <w:rsid w:val="00DE3F88"/>
    <w:rsid w:val="00DE750D"/>
    <w:rsid w:val="00DF3AB4"/>
    <w:rsid w:val="00DF3DCF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84B"/>
    <w:rsid w:val="00E55C06"/>
    <w:rsid w:val="00E55E42"/>
    <w:rsid w:val="00E56087"/>
    <w:rsid w:val="00E64034"/>
    <w:rsid w:val="00E6664F"/>
    <w:rsid w:val="00E67E80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96A"/>
    <w:rsid w:val="00EA39FC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E68BE"/>
    <w:rsid w:val="00EF06FE"/>
    <w:rsid w:val="00EF2783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17395"/>
    <w:rsid w:val="00F218CE"/>
    <w:rsid w:val="00F21C25"/>
    <w:rsid w:val="00F222F9"/>
    <w:rsid w:val="00F22D16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515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59E"/>
    <w:rsid w:val="00F838FC"/>
    <w:rsid w:val="00F84E48"/>
    <w:rsid w:val="00F85BF8"/>
    <w:rsid w:val="00F86868"/>
    <w:rsid w:val="00F86BED"/>
    <w:rsid w:val="00F9056F"/>
    <w:rsid w:val="00F9273B"/>
    <w:rsid w:val="00F94541"/>
    <w:rsid w:val="00F958E4"/>
    <w:rsid w:val="00F97E99"/>
    <w:rsid w:val="00FA1DE1"/>
    <w:rsid w:val="00FA2925"/>
    <w:rsid w:val="00FB01D6"/>
    <w:rsid w:val="00FB1BB2"/>
    <w:rsid w:val="00FB49F5"/>
    <w:rsid w:val="00FB6E08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E589E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E5A66-6820-47EB-AD61-948B6E983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Utförandespecifikation brandlarm</Template>
  <TotalTime>884</TotalTime>
  <Pages>4</Pages>
  <Words>1414</Words>
  <Characters>7500</Characters>
  <Application>Microsoft Office Word</Application>
  <DocSecurity>0</DocSecurity>
  <Lines>62</Lines>
  <Paragraphs>17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Malin Comstedt</cp:lastModifiedBy>
  <cp:revision>3</cp:revision>
  <cp:lastPrinted>2017-01-27T14:30:00Z</cp:lastPrinted>
  <dcterms:created xsi:type="dcterms:W3CDTF">2016-05-04T15:26:00Z</dcterms:created>
  <dcterms:modified xsi:type="dcterms:W3CDTF">2017-10-17T12:05:00Z</dcterms:modified>
</cp:coreProperties>
</file>