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DE5F82" w14:textId="77777777" w:rsidR="006C7160" w:rsidRPr="00F71B0F" w:rsidRDefault="006C7160" w:rsidP="009F375D">
      <w:pPr>
        <w:rPr>
          <w:sz w:val="16"/>
          <w:szCs w:val="16"/>
        </w:rPr>
      </w:pPr>
    </w:p>
    <w:tbl>
      <w:tblPr>
        <w:tblW w:w="10065" w:type="dxa"/>
        <w:tblInd w:w="-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19"/>
        <w:gridCol w:w="1418"/>
        <w:gridCol w:w="3475"/>
        <w:gridCol w:w="2053"/>
      </w:tblGrid>
      <w:tr w:rsidR="006C7160" w:rsidRPr="00664EB0" w14:paraId="29BB92A7" w14:textId="77777777" w:rsidTr="00ED14D2">
        <w:trPr>
          <w:cantSplit/>
          <w:trHeight w:val="64"/>
        </w:trPr>
        <w:tc>
          <w:tcPr>
            <w:tcW w:w="45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2A02F511" w14:textId="77777777" w:rsidR="006C7160" w:rsidRPr="00ED14D2" w:rsidRDefault="00A97492" w:rsidP="00ED14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D14D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 </w:t>
            </w:r>
            <w:r w:rsidR="006C7160" w:rsidRPr="00ED14D2">
              <w:rPr>
                <w:rFonts w:ascii="Arial" w:hAnsi="Arial" w:cs="Arial"/>
                <w:b/>
                <w:bCs/>
                <w:sz w:val="20"/>
                <w:szCs w:val="20"/>
              </w:rPr>
              <w:t>Allmänt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14:paraId="4E8043F3" w14:textId="77777777" w:rsidR="006C7160" w:rsidRPr="0067264A" w:rsidRDefault="006C7160" w:rsidP="0045625C">
            <w:pPr>
              <w:pStyle w:val="Etikett"/>
            </w:pPr>
            <w:r w:rsidRPr="0067264A">
              <w:t>OBS! Anläggarintyg ska alltid åtföljas av</w:t>
            </w:r>
            <w:r>
              <w:t xml:space="preserve"> </w:t>
            </w:r>
            <w:r w:rsidR="009F3951">
              <w:t>en b</w:t>
            </w:r>
            <w:r>
              <w:t>ilaga</w:t>
            </w:r>
            <w:r w:rsidR="009F3951">
              <w:t xml:space="preserve"> per släckzon.</w:t>
            </w:r>
          </w:p>
        </w:tc>
      </w:tr>
      <w:tr w:rsidR="006C7160" w14:paraId="03A7F37F" w14:textId="77777777" w:rsidTr="00ED14D2">
        <w:trPr>
          <w:cantSplit/>
          <w:trHeight w:hRule="exact" w:val="314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14:paraId="1BF5CE30" w14:textId="77777777" w:rsidR="006C7160" w:rsidRPr="001B2683" w:rsidRDefault="006C7160" w:rsidP="0045625C">
            <w:pPr>
              <w:pStyle w:val="Etikettmedavstndfre"/>
              <w:keepNext/>
              <w:tabs>
                <w:tab w:val="left" w:pos="1666"/>
              </w:tabs>
              <w:rPr>
                <w:sz w:val="16"/>
              </w:rPr>
            </w:pPr>
            <w:r w:rsidRPr="001B2683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2683">
              <w:rPr>
                <w:sz w:val="16"/>
              </w:rPr>
              <w:instrText xml:space="preserve"> FORMCHECKBOX </w:instrText>
            </w:r>
            <w:r w:rsidRPr="001B2683">
              <w:rPr>
                <w:sz w:val="16"/>
              </w:rPr>
            </w:r>
            <w:r w:rsidRPr="001B2683">
              <w:rPr>
                <w:sz w:val="16"/>
              </w:rPr>
              <w:fldChar w:fldCharType="separate"/>
            </w:r>
            <w:r w:rsidRPr="001B2683">
              <w:rPr>
                <w:sz w:val="16"/>
              </w:rPr>
              <w:fldChar w:fldCharType="end"/>
            </w:r>
            <w:r w:rsidRPr="001B2683">
              <w:rPr>
                <w:sz w:val="16"/>
              </w:rPr>
              <w:t xml:space="preserve"> Ny anläggning</w:t>
            </w:r>
            <w:r w:rsidRPr="001B2683">
              <w:rPr>
                <w:sz w:val="16"/>
              </w:rPr>
              <w:tab/>
            </w:r>
            <w:r w:rsidRPr="001B2683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2683">
              <w:rPr>
                <w:sz w:val="16"/>
              </w:rPr>
              <w:instrText xml:space="preserve"> FORMCHECKBOX </w:instrText>
            </w:r>
            <w:r w:rsidRPr="001B2683">
              <w:rPr>
                <w:sz w:val="16"/>
              </w:rPr>
            </w:r>
            <w:r w:rsidRPr="001B2683">
              <w:rPr>
                <w:sz w:val="16"/>
              </w:rPr>
              <w:fldChar w:fldCharType="separate"/>
            </w:r>
            <w:r w:rsidRPr="001B2683">
              <w:rPr>
                <w:sz w:val="16"/>
              </w:rPr>
              <w:fldChar w:fldCharType="end"/>
            </w:r>
            <w:r w:rsidRPr="001B2683">
              <w:rPr>
                <w:sz w:val="16"/>
              </w:rPr>
              <w:t xml:space="preserve"> Ändring</w:t>
            </w:r>
          </w:p>
          <w:p w14:paraId="3FF3BFC9" w14:textId="77777777" w:rsidR="006C7160" w:rsidRPr="001B2683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  <w:tc>
          <w:tcPr>
            <w:tcW w:w="5528" w:type="dxa"/>
            <w:gridSpan w:val="2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05114C47" w14:textId="77777777" w:rsidR="006C7160" w:rsidRPr="001B2683" w:rsidRDefault="006C7160" w:rsidP="0045625C">
            <w:pPr>
              <w:pStyle w:val="Etikett"/>
              <w:rPr>
                <w:sz w:val="16"/>
              </w:rPr>
            </w:pPr>
            <w:r w:rsidRPr="001B2683">
              <w:rPr>
                <w:sz w:val="16"/>
              </w:rPr>
              <w:t>Anläggningen utförd enligt regelverk SBF 500</w:t>
            </w:r>
            <w:r w:rsidR="004D3444">
              <w:rPr>
                <w:sz w:val="16"/>
              </w:rPr>
              <w:t>/SBF</w:t>
            </w:r>
            <w:r w:rsidR="00333EDB">
              <w:rPr>
                <w:sz w:val="16"/>
              </w:rPr>
              <w:t xml:space="preserve"> </w:t>
            </w:r>
            <w:r w:rsidR="004D3444">
              <w:rPr>
                <w:sz w:val="16"/>
              </w:rPr>
              <w:t>115</w:t>
            </w:r>
            <w:r w:rsidRPr="001B2683">
              <w:rPr>
                <w:sz w:val="16"/>
              </w:rPr>
              <w:t xml:space="preserve"> utgåva: </w:t>
            </w:r>
            <w:r w:rsidRPr="001B2683">
              <w:rPr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16"/>
              </w:rPr>
              <w:instrText xml:space="preserve"> FORMTEXT </w:instrText>
            </w:r>
            <w:r w:rsidRPr="001B2683">
              <w:rPr>
                <w:sz w:val="16"/>
              </w:rPr>
            </w:r>
            <w:r w:rsidRPr="001B2683">
              <w:rPr>
                <w:sz w:val="16"/>
              </w:rPr>
              <w:fldChar w:fldCharType="separate"/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="000119A5">
              <w:rPr>
                <w:noProof/>
                <w:sz w:val="16"/>
              </w:rPr>
              <w:t> </w:t>
            </w:r>
            <w:r w:rsidRPr="001B2683">
              <w:rPr>
                <w:sz w:val="16"/>
              </w:rPr>
              <w:fldChar w:fldCharType="end"/>
            </w:r>
          </w:p>
        </w:tc>
      </w:tr>
      <w:tr w:rsidR="006C7160" w14:paraId="46553323" w14:textId="77777777" w:rsidTr="00ED14D2">
        <w:trPr>
          <w:cantSplit/>
          <w:trHeight w:hRule="exact" w:val="261"/>
        </w:trPr>
        <w:tc>
          <w:tcPr>
            <w:tcW w:w="3119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5D350F59" w14:textId="77777777" w:rsidR="006C7160" w:rsidRPr="00F604FF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ryss1"/>
            <w:r w:rsidRPr="00F604FF">
              <w:rPr>
                <w:rFonts w:ascii="Arial" w:eastAsia="Arial Unicode MS" w:hAnsi="Arial"/>
                <w:sz w:val="16"/>
                <w:szCs w:val="16"/>
              </w:rPr>
              <w:instrText xml:space="preserve"> FORMCHECKBOX </w:instrText>
            </w:r>
            <w:r w:rsidRPr="00F604FF">
              <w:rPr>
                <w:rFonts w:ascii="Arial" w:eastAsia="Arial Unicode MS" w:hAnsi="Arial"/>
                <w:sz w:val="16"/>
                <w:szCs w:val="16"/>
              </w:rPr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separate"/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end"/>
            </w:r>
            <w:bookmarkEnd w:id="0"/>
            <w:r w:rsidRPr="00F604FF">
              <w:rPr>
                <w:rFonts w:ascii="Arial" w:eastAsia="Arial Unicode MS" w:hAnsi="Arial"/>
                <w:sz w:val="16"/>
                <w:szCs w:val="16"/>
              </w:rPr>
              <w:t xml:space="preserve"> Ersätter tidigare anläggarintyg daterat: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579ABCB8" w14:textId="77777777" w:rsidR="006C7160" w:rsidRPr="00F604FF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instrText xml:space="preserve"> FORMTEXT </w:instrText>
            </w:r>
            <w:r w:rsidRPr="00F604FF">
              <w:rPr>
                <w:rFonts w:ascii="Arial" w:eastAsia="Arial Unicode MS" w:hAnsi="Arial"/>
                <w:sz w:val="16"/>
                <w:szCs w:val="16"/>
              </w:rPr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separate"/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="000119A5" w:rsidRPr="00F604FF">
              <w:rPr>
                <w:rFonts w:ascii="Arial" w:eastAsia="Arial Unicode MS" w:hAnsi="Arial"/>
                <w:noProof/>
                <w:sz w:val="16"/>
                <w:szCs w:val="16"/>
              </w:rPr>
              <w:t> </w:t>
            </w:r>
            <w:r w:rsidRPr="00F604FF">
              <w:rPr>
                <w:rFonts w:ascii="Arial" w:eastAsia="Arial Unicode MS" w:hAnsi="Arial"/>
                <w:sz w:val="16"/>
                <w:szCs w:val="16"/>
              </w:rPr>
              <w:fldChar w:fldCharType="end"/>
            </w:r>
          </w:p>
        </w:tc>
        <w:tc>
          <w:tcPr>
            <w:tcW w:w="5528" w:type="dxa"/>
            <w:gridSpan w:val="2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646D48E" w14:textId="77777777" w:rsidR="006C7160" w:rsidRPr="00A1039D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</w:tr>
      <w:tr w:rsidR="006C7160" w14:paraId="0B7873D7" w14:textId="77777777" w:rsidTr="00ED14D2">
        <w:trPr>
          <w:cantSplit/>
          <w:trHeight w:hRule="exact" w:val="183"/>
        </w:trPr>
        <w:tc>
          <w:tcPr>
            <w:tcW w:w="4537" w:type="dxa"/>
            <w:gridSpan w:val="2"/>
            <w:tcBorders>
              <w:top w:val="single" w:sz="4" w:space="0" w:color="000000"/>
              <w:bottom w:val="nil"/>
            </w:tcBorders>
            <w:shd w:val="clear" w:color="auto" w:fill="auto"/>
            <w:vAlign w:val="bottom"/>
          </w:tcPr>
          <w:p w14:paraId="4D97A09A" w14:textId="77777777" w:rsidR="006C7160" w:rsidRPr="001B2683" w:rsidRDefault="006C7160" w:rsidP="0045625C">
            <w:pPr>
              <w:pStyle w:val="Etikett"/>
              <w:rPr>
                <w:sz w:val="14"/>
                <w:szCs w:val="14"/>
              </w:rPr>
            </w:pPr>
            <w:bookmarkStart w:id="1" w:name="_Hlk19015570"/>
            <w:r w:rsidRPr="001B2683">
              <w:rPr>
                <w:sz w:val="14"/>
                <w:szCs w:val="14"/>
              </w:rPr>
              <w:t>Anläggarfirmans referensnummer: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bottom w:val="nil"/>
            </w:tcBorders>
            <w:shd w:val="clear" w:color="auto" w:fill="auto"/>
            <w:vAlign w:val="bottom"/>
          </w:tcPr>
          <w:p w14:paraId="4CF91A72" w14:textId="77777777" w:rsidR="006C7160" w:rsidRPr="001B2683" w:rsidRDefault="006C7160" w:rsidP="0045625C">
            <w:pPr>
              <w:pStyle w:val="Etikett"/>
              <w:rPr>
                <w:sz w:val="14"/>
                <w:szCs w:val="14"/>
              </w:rPr>
            </w:pPr>
            <w:r w:rsidRPr="001B2683">
              <w:rPr>
                <w:sz w:val="14"/>
                <w:szCs w:val="14"/>
              </w:rPr>
              <w:t>Anläggningsägare och adress:</w:t>
            </w:r>
          </w:p>
        </w:tc>
      </w:tr>
      <w:tr w:rsidR="006C7160" w14:paraId="21788AFB" w14:textId="77777777" w:rsidTr="00ED14D2">
        <w:trPr>
          <w:cantSplit/>
          <w:trHeight w:val="262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  <w:vAlign w:val="center"/>
          </w:tcPr>
          <w:p w14:paraId="2700AC37" w14:textId="77777777" w:rsidR="006C7160" w:rsidRPr="009375C9" w:rsidRDefault="006C7160" w:rsidP="00F604FF">
            <w:pPr>
              <w:pStyle w:val="Normalmedavstndfre"/>
              <w:rPr>
                <w:sz w:val="20"/>
                <w:szCs w:val="20"/>
              </w:rPr>
            </w:pPr>
            <w:r w:rsidRPr="009375C9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375C9">
              <w:rPr>
                <w:sz w:val="20"/>
                <w:szCs w:val="20"/>
              </w:rPr>
              <w:instrText xml:space="preserve"> FORMTEXT </w:instrText>
            </w:r>
            <w:r w:rsidRPr="009375C9">
              <w:rPr>
                <w:sz w:val="20"/>
                <w:szCs w:val="20"/>
              </w:rPr>
            </w:r>
            <w:r w:rsidRPr="009375C9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9375C9">
              <w:rPr>
                <w:sz w:val="20"/>
                <w:szCs w:val="20"/>
              </w:rPr>
              <w:fldChar w:fldCharType="end"/>
            </w:r>
          </w:p>
        </w:tc>
        <w:tc>
          <w:tcPr>
            <w:tcW w:w="5528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5FDB7ACB" w14:textId="77777777" w:rsidR="006C7160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02029C29" w14:textId="77777777" w:rsidR="009375C9" w:rsidRDefault="009375C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392D7F47" w14:textId="77777777" w:rsidR="009375C9" w:rsidRPr="001B2683" w:rsidRDefault="009375C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</w:tr>
      <w:bookmarkEnd w:id="1"/>
      <w:tr w:rsidR="006C7160" w14:paraId="3DD76099" w14:textId="77777777" w:rsidTr="00ED14D2">
        <w:trPr>
          <w:cantSplit/>
          <w:trHeight w:hRule="exact" w:val="183"/>
        </w:trPr>
        <w:tc>
          <w:tcPr>
            <w:tcW w:w="4537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287894E7" w14:textId="77777777" w:rsidR="006C7160" w:rsidRPr="001B2683" w:rsidRDefault="006C7160" w:rsidP="0045625C">
            <w:pPr>
              <w:pStyle w:val="Etikett"/>
              <w:rPr>
                <w:sz w:val="14"/>
                <w:szCs w:val="14"/>
              </w:rPr>
            </w:pPr>
            <w:r w:rsidRPr="001B2683">
              <w:rPr>
                <w:sz w:val="14"/>
                <w:szCs w:val="14"/>
              </w:rPr>
              <w:t>Anläggningens namn och adress:</w:t>
            </w:r>
          </w:p>
        </w:tc>
        <w:tc>
          <w:tcPr>
            <w:tcW w:w="5528" w:type="dxa"/>
            <w:gridSpan w:val="2"/>
            <w:vMerge/>
            <w:shd w:val="clear" w:color="auto" w:fill="auto"/>
          </w:tcPr>
          <w:p w14:paraId="34F533F7" w14:textId="77777777" w:rsidR="006C7160" w:rsidRDefault="006C7160" w:rsidP="0045625C">
            <w:pPr>
              <w:pStyle w:val="Etikett"/>
            </w:pPr>
          </w:p>
        </w:tc>
      </w:tr>
      <w:tr w:rsidR="006C7160" w14:paraId="72979169" w14:textId="77777777" w:rsidTr="00ED14D2">
        <w:trPr>
          <w:cantSplit/>
          <w:trHeight w:val="524"/>
        </w:trPr>
        <w:tc>
          <w:tcPr>
            <w:tcW w:w="4537" w:type="dxa"/>
            <w:gridSpan w:val="2"/>
            <w:tcBorders>
              <w:top w:val="nil"/>
              <w:bottom w:val="single" w:sz="4" w:space="0" w:color="000000"/>
            </w:tcBorders>
            <w:shd w:val="clear" w:color="auto" w:fill="auto"/>
          </w:tcPr>
          <w:p w14:paraId="0AA1AD92" w14:textId="77777777" w:rsidR="006C7160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778C614C" w14:textId="77777777" w:rsidR="009375C9" w:rsidRPr="001B2683" w:rsidRDefault="009375C9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  <w:tc>
          <w:tcPr>
            <w:tcW w:w="5528" w:type="dxa"/>
            <w:gridSpan w:val="2"/>
            <w:vMerge/>
            <w:tcBorders>
              <w:bottom w:val="single" w:sz="4" w:space="0" w:color="000000"/>
            </w:tcBorders>
            <w:shd w:val="clear" w:color="auto" w:fill="auto"/>
          </w:tcPr>
          <w:p w14:paraId="5F7DA7B4" w14:textId="77777777" w:rsidR="006C7160" w:rsidRPr="00A1039D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</w:tr>
      <w:tr w:rsidR="006C7160" w14:paraId="0C104C1D" w14:textId="77777777" w:rsidTr="00ED14D2">
        <w:trPr>
          <w:cantSplit/>
          <w:trHeight w:hRule="exact" w:val="183"/>
        </w:trPr>
        <w:tc>
          <w:tcPr>
            <w:tcW w:w="4537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14:paraId="3BB24E00" w14:textId="77777777" w:rsidR="006C7160" w:rsidRDefault="006C7160" w:rsidP="0045625C">
            <w:pPr>
              <w:pStyle w:val="Etikett"/>
            </w:pPr>
            <w:r w:rsidRPr="001B2683">
              <w:rPr>
                <w:sz w:val="14"/>
                <w:szCs w:val="14"/>
              </w:rPr>
              <w:t>Användare:</w:t>
            </w:r>
          </w:p>
        </w:tc>
        <w:tc>
          <w:tcPr>
            <w:tcW w:w="3475" w:type="dxa"/>
            <w:tcBorders>
              <w:bottom w:val="nil"/>
            </w:tcBorders>
            <w:shd w:val="clear" w:color="auto" w:fill="auto"/>
            <w:vAlign w:val="bottom"/>
          </w:tcPr>
          <w:p w14:paraId="42671C5C" w14:textId="77777777" w:rsidR="006C7160" w:rsidRPr="001B2683" w:rsidRDefault="006C7160" w:rsidP="0045625C">
            <w:pPr>
              <w:pStyle w:val="Etikett"/>
              <w:rPr>
                <w:sz w:val="16"/>
              </w:rPr>
            </w:pPr>
            <w:r w:rsidRPr="00333EDB">
              <w:rPr>
                <w:sz w:val="14"/>
                <w:szCs w:val="14"/>
              </w:rPr>
              <w:t>Anläggningsskötare</w:t>
            </w:r>
            <w:r w:rsidRPr="001B2683">
              <w:rPr>
                <w:sz w:val="16"/>
              </w:rPr>
              <w:t>:</w:t>
            </w:r>
          </w:p>
        </w:tc>
        <w:tc>
          <w:tcPr>
            <w:tcW w:w="2053" w:type="dxa"/>
            <w:tcBorders>
              <w:bottom w:val="nil"/>
            </w:tcBorders>
            <w:shd w:val="clear" w:color="auto" w:fill="auto"/>
            <w:vAlign w:val="bottom"/>
          </w:tcPr>
          <w:p w14:paraId="08B7BE68" w14:textId="77777777" w:rsidR="006C7160" w:rsidRPr="001B2683" w:rsidRDefault="006C7160" w:rsidP="0045625C">
            <w:pPr>
              <w:pStyle w:val="Etikett"/>
              <w:rPr>
                <w:sz w:val="16"/>
              </w:rPr>
            </w:pPr>
            <w:r w:rsidRPr="00333EDB">
              <w:rPr>
                <w:sz w:val="14"/>
                <w:szCs w:val="14"/>
              </w:rPr>
              <w:t>Telefon</w:t>
            </w:r>
            <w:r w:rsidRPr="001B2683">
              <w:rPr>
                <w:sz w:val="16"/>
              </w:rPr>
              <w:t>:</w:t>
            </w:r>
          </w:p>
        </w:tc>
      </w:tr>
      <w:tr w:rsidR="006C7160" w:rsidRPr="00D941F1" w14:paraId="42BED309" w14:textId="77777777" w:rsidTr="00ED14D2">
        <w:trPr>
          <w:cantSplit/>
          <w:trHeight w:val="262"/>
        </w:trPr>
        <w:tc>
          <w:tcPr>
            <w:tcW w:w="4537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6844AE14" w14:textId="77777777" w:rsidR="006C7160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  <w:p w14:paraId="2DD7224A" w14:textId="77777777" w:rsidR="0084208C" w:rsidRPr="001B2683" w:rsidRDefault="0084208C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  <w:tc>
          <w:tcPr>
            <w:tcW w:w="3475" w:type="dxa"/>
            <w:tcBorders>
              <w:top w:val="nil"/>
              <w:bottom w:val="nil"/>
            </w:tcBorders>
            <w:shd w:val="clear" w:color="auto" w:fill="auto"/>
          </w:tcPr>
          <w:p w14:paraId="314B2F60" w14:textId="77777777" w:rsidR="006C7160" w:rsidRPr="001B2683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t xml:space="preserve">1. </w:t>
            </w: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  <w:tc>
          <w:tcPr>
            <w:tcW w:w="2053" w:type="dxa"/>
            <w:tcBorders>
              <w:top w:val="nil"/>
              <w:bottom w:val="nil"/>
            </w:tcBorders>
            <w:shd w:val="clear" w:color="auto" w:fill="auto"/>
          </w:tcPr>
          <w:p w14:paraId="2C653C16" w14:textId="77777777" w:rsidR="006C7160" w:rsidRPr="001B2683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</w:tr>
      <w:tr w:rsidR="006C7160" w14:paraId="6A6AABEF" w14:textId="77777777" w:rsidTr="00ED14D2">
        <w:trPr>
          <w:cantSplit/>
          <w:trHeight w:hRule="exact" w:val="364"/>
        </w:trPr>
        <w:tc>
          <w:tcPr>
            <w:tcW w:w="4537" w:type="dxa"/>
            <w:gridSpan w:val="2"/>
            <w:vMerge/>
            <w:shd w:val="clear" w:color="auto" w:fill="auto"/>
            <w:vAlign w:val="bottom"/>
          </w:tcPr>
          <w:p w14:paraId="2DB2DF35" w14:textId="77777777" w:rsidR="006C7160" w:rsidRPr="00A1039D" w:rsidRDefault="006C7160" w:rsidP="0045625C">
            <w:pPr>
              <w:rPr>
                <w:rFonts w:ascii="Arial" w:eastAsia="Arial Unicode MS" w:hAnsi="Arial"/>
                <w:sz w:val="16"/>
                <w:szCs w:val="16"/>
              </w:rPr>
            </w:pPr>
          </w:p>
        </w:tc>
        <w:tc>
          <w:tcPr>
            <w:tcW w:w="3475" w:type="dxa"/>
            <w:tcBorders>
              <w:top w:val="nil"/>
            </w:tcBorders>
            <w:shd w:val="clear" w:color="auto" w:fill="auto"/>
          </w:tcPr>
          <w:p w14:paraId="4229AD0D" w14:textId="77777777" w:rsidR="006C7160" w:rsidRPr="001B2683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t xml:space="preserve">2. </w:t>
            </w: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  <w:tc>
          <w:tcPr>
            <w:tcW w:w="2053" w:type="dxa"/>
            <w:tcBorders>
              <w:top w:val="nil"/>
            </w:tcBorders>
            <w:shd w:val="clear" w:color="auto" w:fill="auto"/>
          </w:tcPr>
          <w:p w14:paraId="53E0996C" w14:textId="77777777" w:rsidR="006C7160" w:rsidRPr="001B2683" w:rsidRDefault="006C7160" w:rsidP="0045625C">
            <w:pPr>
              <w:pStyle w:val="Normalmedavstndfre"/>
              <w:rPr>
                <w:sz w:val="20"/>
                <w:szCs w:val="20"/>
              </w:rPr>
            </w:pPr>
            <w:r w:rsidRPr="001B2683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2683">
              <w:rPr>
                <w:sz w:val="20"/>
                <w:szCs w:val="20"/>
              </w:rPr>
              <w:instrText xml:space="preserve"> FORMTEXT </w:instrText>
            </w:r>
            <w:r w:rsidRPr="001B2683">
              <w:rPr>
                <w:sz w:val="20"/>
                <w:szCs w:val="20"/>
              </w:rPr>
            </w:r>
            <w:r w:rsidRPr="001B2683">
              <w:rPr>
                <w:sz w:val="20"/>
                <w:szCs w:val="20"/>
              </w:rPr>
              <w:fldChar w:fldCharType="separate"/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="000119A5">
              <w:rPr>
                <w:noProof/>
                <w:sz w:val="20"/>
                <w:szCs w:val="20"/>
              </w:rPr>
              <w:t> </w:t>
            </w:r>
            <w:r w:rsidRPr="001B2683">
              <w:rPr>
                <w:sz w:val="20"/>
                <w:szCs w:val="20"/>
              </w:rPr>
              <w:fldChar w:fldCharType="end"/>
            </w:r>
          </w:p>
        </w:tc>
      </w:tr>
    </w:tbl>
    <w:p w14:paraId="1952D8A7" w14:textId="77777777" w:rsidR="006C7160" w:rsidRPr="00F71B0F" w:rsidRDefault="00A97492" w:rsidP="00A97492">
      <w:pPr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2. </w:t>
      </w:r>
      <w:r w:rsidR="006C7160" w:rsidRPr="00F71B0F">
        <w:rPr>
          <w:rFonts w:ascii="Arial" w:hAnsi="Arial"/>
          <w:b/>
          <w:sz w:val="20"/>
        </w:rPr>
        <w:t xml:space="preserve">Anläggningens </w:t>
      </w:r>
      <w:r w:rsidR="00F71B0F">
        <w:rPr>
          <w:rFonts w:ascii="Arial" w:hAnsi="Arial"/>
          <w:b/>
          <w:sz w:val="20"/>
        </w:rPr>
        <w:t>omfattning och sammanfattning</w:t>
      </w:r>
    </w:p>
    <w:tbl>
      <w:tblPr>
        <w:tblW w:w="10065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836"/>
        <w:gridCol w:w="850"/>
        <w:gridCol w:w="1276"/>
        <w:gridCol w:w="921"/>
        <w:gridCol w:w="921"/>
        <w:gridCol w:w="921"/>
        <w:gridCol w:w="922"/>
        <w:gridCol w:w="851"/>
        <w:gridCol w:w="567"/>
      </w:tblGrid>
      <w:tr w:rsidR="0053073E" w14:paraId="3811E8F1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2836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1A4E3691" w14:textId="77777777" w:rsidR="0053073E" w:rsidRPr="001912F3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1912F3">
              <w:rPr>
                <w:rFonts w:ascii="Arial" w:hAnsi="Arial"/>
                <w:sz w:val="12"/>
                <w:szCs w:val="12"/>
              </w:rPr>
              <w:t>Skydd</w:t>
            </w:r>
            <w:r w:rsidR="00F052DD">
              <w:rPr>
                <w:rFonts w:ascii="Arial" w:hAnsi="Arial"/>
                <w:sz w:val="12"/>
                <w:szCs w:val="12"/>
              </w:rPr>
              <w:t>ad</w:t>
            </w:r>
            <w:r w:rsidRPr="001912F3">
              <w:rPr>
                <w:rFonts w:ascii="Arial" w:hAnsi="Arial"/>
                <w:sz w:val="12"/>
                <w:szCs w:val="12"/>
              </w:rPr>
              <w:t xml:space="preserve"> lokal/objekt släckzon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45901F7C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Volym</w:t>
            </w:r>
            <w:r w:rsidRPr="00713D0A">
              <w:rPr>
                <w:rFonts w:ascii="Arial" w:hAnsi="Arial"/>
                <w:sz w:val="12"/>
                <w:szCs w:val="12"/>
              </w:rPr>
              <w:br/>
              <w:t>(m</w:t>
            </w:r>
            <w:r w:rsidRPr="00713D0A">
              <w:rPr>
                <w:rFonts w:ascii="Arial" w:hAnsi="Arial"/>
                <w:sz w:val="12"/>
                <w:szCs w:val="12"/>
                <w:vertAlign w:val="superscript"/>
              </w:rPr>
              <w:t>3</w:t>
            </w:r>
            <w:r w:rsidRPr="00713D0A"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4514A479" w14:textId="77777777" w:rsidR="0053073E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Släckmedel</w:t>
            </w:r>
          </w:p>
          <w:p w14:paraId="43F69A49" w14:textId="77777777" w:rsidR="006C7160" w:rsidRPr="004C271E" w:rsidRDefault="006C7160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typ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6689C4AC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Mängd</w:t>
            </w:r>
            <w:r w:rsidRPr="00713D0A">
              <w:rPr>
                <w:rFonts w:ascii="Arial" w:hAnsi="Arial"/>
                <w:sz w:val="12"/>
                <w:szCs w:val="12"/>
              </w:rPr>
              <w:br/>
              <w:t>(kg)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4E4AF8BD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Design-</w:t>
            </w:r>
            <w:r w:rsidRPr="00713D0A">
              <w:rPr>
                <w:rFonts w:ascii="Arial" w:hAnsi="Arial"/>
                <w:sz w:val="12"/>
                <w:szCs w:val="12"/>
              </w:rPr>
              <w:br/>
              <w:t>koncentration (%)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right w:val="single" w:sz="6" w:space="0" w:color="auto"/>
            </w:tcBorders>
            <w:vAlign w:val="center"/>
          </w:tcPr>
          <w:p w14:paraId="2D3546F9" w14:textId="77777777" w:rsidR="0053073E" w:rsidRPr="00713D0A" w:rsidRDefault="006C7160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Utströmnings-</w:t>
            </w:r>
            <w:r>
              <w:rPr>
                <w:rFonts w:ascii="Arial" w:hAnsi="Arial"/>
                <w:sz w:val="12"/>
                <w:szCs w:val="12"/>
              </w:rPr>
              <w:br/>
              <w:t>tid (sek)</w:t>
            </w:r>
          </w:p>
        </w:tc>
        <w:tc>
          <w:tcPr>
            <w:tcW w:w="922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6FF08FE7" w14:textId="77777777" w:rsidR="0053073E" w:rsidRPr="00713D0A" w:rsidRDefault="006C7160" w:rsidP="006C7160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Slutgiltig koncentration</w:t>
            </w:r>
            <w:r w:rsidRPr="00713D0A">
              <w:rPr>
                <w:rFonts w:ascii="Arial" w:hAnsi="Arial"/>
                <w:sz w:val="12"/>
                <w:szCs w:val="12"/>
              </w:rPr>
              <w:t xml:space="preserve"> (</w:t>
            </w:r>
            <w:r>
              <w:rPr>
                <w:rFonts w:ascii="Arial" w:hAnsi="Arial"/>
                <w:sz w:val="12"/>
                <w:szCs w:val="12"/>
              </w:rPr>
              <w:t>%</w:t>
            </w:r>
            <w:r w:rsidRPr="00713D0A">
              <w:rPr>
                <w:rFonts w:ascii="Arial" w:hAnsi="Arial"/>
                <w:sz w:val="12"/>
                <w:szCs w:val="12"/>
              </w:rPr>
              <w:t>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CD7BC3" w14:textId="77777777" w:rsidR="0053073E" w:rsidRPr="001912F3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Personsäkerhet</w:t>
            </w:r>
          </w:p>
        </w:tc>
      </w:tr>
      <w:tr w:rsidR="0053073E" w14:paraId="7FAAB843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197"/>
        </w:trPr>
        <w:tc>
          <w:tcPr>
            <w:tcW w:w="2836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22223E31" w14:textId="77777777" w:rsidR="0053073E" w:rsidRPr="001912F3" w:rsidRDefault="0053073E" w:rsidP="0053073E">
            <w:pPr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850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16B8B312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46BA8824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1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7D05954E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1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5A3DD56F" w14:textId="77777777" w:rsidR="0053073E" w:rsidRPr="00713D0A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1" w:type="dxa"/>
            <w:vMerge/>
            <w:tcBorders>
              <w:bottom w:val="dotted" w:sz="4" w:space="0" w:color="auto"/>
              <w:right w:val="single" w:sz="6" w:space="0" w:color="auto"/>
            </w:tcBorders>
            <w:vAlign w:val="center"/>
          </w:tcPr>
          <w:p w14:paraId="1131E628" w14:textId="77777777" w:rsidR="0053073E" w:rsidRDefault="0053073E" w:rsidP="0053073E">
            <w:pPr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922" w:type="dxa"/>
            <w:vMerge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42575669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B9AD7BB" w14:textId="77777777" w:rsidR="0053073E" w:rsidRPr="00713D0A" w:rsidRDefault="0053073E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r w:rsidRPr="00713D0A">
              <w:rPr>
                <w:rFonts w:ascii="Arial" w:hAnsi="Arial"/>
                <w:sz w:val="12"/>
                <w:szCs w:val="12"/>
              </w:rPr>
              <w:t>Fördröjning</w:t>
            </w:r>
            <w:r w:rsidR="00CE38D9">
              <w:rPr>
                <w:rFonts w:ascii="Arial" w:hAnsi="Arial"/>
                <w:sz w:val="12"/>
                <w:szCs w:val="12"/>
              </w:rPr>
              <w:t>s</w:t>
            </w:r>
            <w:r w:rsidRPr="00713D0A">
              <w:rPr>
                <w:rFonts w:ascii="Arial" w:hAnsi="Arial"/>
                <w:sz w:val="12"/>
                <w:szCs w:val="12"/>
              </w:rPr>
              <w:t>-</w:t>
            </w:r>
            <w:r w:rsidRPr="00713D0A">
              <w:rPr>
                <w:rFonts w:ascii="Arial" w:hAnsi="Arial"/>
                <w:sz w:val="12"/>
                <w:szCs w:val="12"/>
              </w:rPr>
              <w:br/>
            </w:r>
            <w:r>
              <w:rPr>
                <w:rFonts w:ascii="Arial" w:hAnsi="Arial"/>
                <w:sz w:val="12"/>
                <w:szCs w:val="12"/>
              </w:rPr>
              <w:t xml:space="preserve"> </w:t>
            </w:r>
            <w:r w:rsidRPr="00713D0A">
              <w:rPr>
                <w:rFonts w:ascii="Arial" w:hAnsi="Arial"/>
                <w:sz w:val="12"/>
                <w:szCs w:val="12"/>
              </w:rPr>
              <w:t>tid (sek)</w:t>
            </w:r>
          </w:p>
        </w:tc>
        <w:tc>
          <w:tcPr>
            <w:tcW w:w="567" w:type="dxa"/>
            <w:tcBorders>
              <w:top w:val="single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E52F5C0" w14:textId="77777777" w:rsidR="0053073E" w:rsidRPr="00713D0A" w:rsidRDefault="00937E3B" w:rsidP="0053073E">
            <w:pPr>
              <w:ind w:left="-70"/>
              <w:jc w:val="center"/>
              <w:rPr>
                <w:rFonts w:ascii="Arial" w:hAnsi="Arial"/>
                <w:sz w:val="12"/>
                <w:szCs w:val="12"/>
              </w:rPr>
            </w:pPr>
            <w:proofErr w:type="spellStart"/>
            <w:r>
              <w:rPr>
                <w:rFonts w:ascii="Arial" w:hAnsi="Arial"/>
                <w:sz w:val="12"/>
                <w:szCs w:val="12"/>
              </w:rPr>
              <w:t>Mek</w:t>
            </w:r>
            <w:proofErr w:type="spellEnd"/>
            <w:r>
              <w:rPr>
                <w:rFonts w:ascii="Arial" w:hAnsi="Arial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Arial" w:hAnsi="Arial"/>
                <w:sz w:val="12"/>
                <w:szCs w:val="12"/>
              </w:rPr>
              <w:t>b</w:t>
            </w:r>
            <w:r w:rsidR="00E25D0E">
              <w:rPr>
                <w:rFonts w:ascii="Arial" w:hAnsi="Arial"/>
                <w:sz w:val="12"/>
                <w:szCs w:val="12"/>
              </w:rPr>
              <w:t>lk</w:t>
            </w:r>
            <w:proofErr w:type="spellEnd"/>
            <w:r w:rsidR="00E25D0E">
              <w:rPr>
                <w:rFonts w:ascii="Arial" w:hAnsi="Arial"/>
                <w:sz w:val="12"/>
                <w:szCs w:val="12"/>
              </w:rPr>
              <w:t>.</w:t>
            </w:r>
            <w:r w:rsidR="0053073E" w:rsidRPr="00713D0A">
              <w:rPr>
                <w:rFonts w:ascii="Arial" w:hAnsi="Arial"/>
                <w:sz w:val="12"/>
                <w:szCs w:val="12"/>
              </w:rPr>
              <w:br/>
            </w:r>
            <w:r w:rsidR="0053073E">
              <w:rPr>
                <w:rFonts w:ascii="Arial" w:hAnsi="Arial"/>
                <w:sz w:val="12"/>
                <w:szCs w:val="12"/>
              </w:rPr>
              <w:t xml:space="preserve"> </w:t>
            </w:r>
            <w:r w:rsidR="0053073E" w:rsidRPr="00713D0A">
              <w:rPr>
                <w:rFonts w:ascii="Arial" w:hAnsi="Arial"/>
                <w:sz w:val="12"/>
                <w:szCs w:val="12"/>
              </w:rPr>
              <w:t>ventil</w:t>
            </w:r>
          </w:p>
        </w:tc>
      </w:tr>
      <w:tr w:rsidR="0053073E" w14:paraId="107A8E4C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36BE9BC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DF2B3D3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2E9A063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7BABDD3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211028C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219B85DC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6B09F5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369EF52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20EE52D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53073E" w14:paraId="4C38ACB4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8B1ADC3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363EC80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B74E277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1E209B4A" w14:textId="77777777" w:rsidR="0053073E" w:rsidRDefault="0084208C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3F2383A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E63FACF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C99CD10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35CADEF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4589A2D5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0119A5"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53073E" w14:paraId="0216E1DF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54661BD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8205C29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3C7C7C31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EB541D7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5AAB8702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01673085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EBD1B28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67C7BA40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single" w:sz="6" w:space="0" w:color="auto"/>
            </w:tcBorders>
            <w:vAlign w:val="center"/>
          </w:tcPr>
          <w:p w14:paraId="74412434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53073E" w14:paraId="3A40D04D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2836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E3C89B" w14:textId="77777777" w:rsidR="0053073E" w:rsidRPr="0053073E" w:rsidRDefault="0053073E" w:rsidP="0053073E">
            <w:pPr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93BCAD" w14:textId="77777777" w:rsidR="0053073E" w:rsidRPr="0053073E" w:rsidRDefault="0053073E" w:rsidP="00883EA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A0593" w14:textId="77777777" w:rsidR="0053073E" w:rsidRDefault="0053073E" w:rsidP="0053073E">
            <w:pPr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74B23E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E6C633" w14:textId="77777777" w:rsidR="0053073E" w:rsidRPr="00713D0A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1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4E458E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922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4CF26D0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10C550" w14:textId="77777777" w:rsidR="0053073E" w:rsidRDefault="0053073E" w:rsidP="00883EA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dotted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6E8067" w14:textId="77777777" w:rsidR="0053073E" w:rsidRDefault="00E25D0E" w:rsidP="00E25D0E">
            <w:pPr>
              <w:jc w:val="center"/>
              <w:rPr>
                <w:rFonts w:ascii="Arial" w:hAnsi="Arial"/>
                <w:sz w:val="12"/>
                <w:szCs w:val="12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E25D0E" w14:paraId="57612D6A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313"/>
        </w:trPr>
        <w:tc>
          <w:tcPr>
            <w:tcW w:w="10065" w:type="dxa"/>
            <w:gridSpan w:val="9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83EE7D" w14:textId="77777777" w:rsidR="00E25D0E" w:rsidRPr="004C271E" w:rsidRDefault="00F71B0F" w:rsidP="00F71B0F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Se även Bilaga</w:t>
            </w:r>
            <w:r w:rsidR="005D3DBF">
              <w:rPr>
                <w:rFonts w:ascii="Arial" w:hAnsi="Arial"/>
                <w:sz w:val="16"/>
                <w:szCs w:val="16"/>
              </w:rPr>
              <w:t xml:space="preserve"> </w:t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D3DBF"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1E549D">
              <w:rPr>
                <w:rFonts w:ascii="Arial" w:hAnsi="Arial"/>
                <w:sz w:val="16"/>
                <w:szCs w:val="16"/>
              </w:rPr>
              <w:t xml:space="preserve"> till anläggarintyg</w:t>
            </w:r>
            <w:r w:rsidR="00830EFB">
              <w:rPr>
                <w:rFonts w:ascii="Arial" w:hAnsi="Arial"/>
                <w:sz w:val="16"/>
                <w:szCs w:val="16"/>
              </w:rPr>
              <w:t xml:space="preserve"> för respektive släckzon</w:t>
            </w:r>
          </w:p>
        </w:tc>
      </w:tr>
    </w:tbl>
    <w:p w14:paraId="46182CF3" w14:textId="77777777" w:rsidR="00AD36C6" w:rsidRDefault="00A97492" w:rsidP="002E0343">
      <w:pPr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3. </w:t>
      </w:r>
      <w:r w:rsidR="00AD36C6">
        <w:rPr>
          <w:rFonts w:ascii="Arial" w:hAnsi="Arial"/>
          <w:b/>
          <w:sz w:val="20"/>
        </w:rPr>
        <w:t>Projektering</w:t>
      </w:r>
    </w:p>
    <w:tbl>
      <w:tblPr>
        <w:tblW w:w="10065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3544"/>
      </w:tblGrid>
      <w:tr w:rsidR="00AD36C6" w:rsidRPr="00E253B6" w14:paraId="5894DE35" w14:textId="77777777" w:rsidTr="00015F82">
        <w:trPr>
          <w:cantSplit/>
          <w:trHeight w:val="143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14045" w14:textId="77777777" w:rsidR="00AD36C6" w:rsidRDefault="00AD36C6" w:rsidP="00A1039D">
            <w:pPr>
              <w:spacing w:before="48"/>
            </w:pPr>
            <w:r w:rsidRPr="007B4D25">
              <w:rPr>
                <w:rFonts w:ascii="Arial" w:hAnsi="Arial"/>
                <w:sz w:val="14"/>
              </w:rPr>
              <w:t>Projektering granskad av anläggarfirma behörig ingenjör (namn och certifikatnummer)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18B5051" w14:textId="77777777" w:rsidR="00AD36C6" w:rsidRPr="00E253B6" w:rsidRDefault="00AD36C6" w:rsidP="00A1039D">
            <w:pPr>
              <w:spacing w:before="48"/>
              <w:rPr>
                <w:sz w:val="14"/>
                <w:szCs w:val="14"/>
              </w:rPr>
            </w:pPr>
            <w:r w:rsidRPr="007B4D25">
              <w:rPr>
                <w:rFonts w:ascii="Arial" w:hAnsi="Arial"/>
                <w:sz w:val="14"/>
              </w:rPr>
              <w:t>Projekteringsgranskning (datum)</w:t>
            </w:r>
          </w:p>
        </w:tc>
      </w:tr>
      <w:tr w:rsidR="00AD36C6" w:rsidRPr="00DD79AD" w14:paraId="0D02AACF" w14:textId="77777777" w:rsidTr="00015F82">
        <w:trPr>
          <w:cantSplit/>
          <w:trHeight w:val="386"/>
        </w:trPr>
        <w:tc>
          <w:tcPr>
            <w:tcW w:w="6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8C97" w14:textId="77777777" w:rsidR="00AD36C6" w:rsidRPr="0053073E" w:rsidRDefault="00AD36C6" w:rsidP="00A1039D">
            <w:pPr>
              <w:spacing w:before="48"/>
              <w:rPr>
                <w:rFonts w:ascii="Arial" w:hAnsi="Arial" w:cs="Arial"/>
                <w:sz w:val="20"/>
                <w:szCs w:val="20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7365" w14:textId="77777777" w:rsidR="00AD36C6" w:rsidRPr="0053073E" w:rsidRDefault="00AD36C6" w:rsidP="00A1039D">
            <w:pPr>
              <w:spacing w:before="48"/>
              <w:rPr>
                <w:rFonts w:ascii="Arial" w:hAnsi="Arial" w:cs="Arial"/>
                <w:sz w:val="20"/>
                <w:szCs w:val="20"/>
              </w:rPr>
            </w:pPr>
            <w:r w:rsidRPr="0053073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53073E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53073E">
              <w:rPr>
                <w:rFonts w:ascii="Arial" w:hAnsi="Arial" w:cs="Arial"/>
                <w:sz w:val="20"/>
                <w:szCs w:val="20"/>
              </w:rPr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="000119A5">
              <w:rPr>
                <w:rFonts w:ascii="Arial" w:hAnsi="Arial" w:cs="Arial"/>
                <w:sz w:val="20"/>
                <w:szCs w:val="20"/>
              </w:rPr>
              <w:t> </w:t>
            </w:r>
            <w:r w:rsidRPr="0053073E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14:paraId="3A5F74C2" w14:textId="77777777" w:rsidR="009D5BE5" w:rsidRDefault="00A97492" w:rsidP="002E0343">
      <w:pPr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4. </w:t>
      </w:r>
      <w:r w:rsidR="00652342">
        <w:rPr>
          <w:rFonts w:ascii="Arial" w:hAnsi="Arial"/>
          <w:b/>
          <w:sz w:val="20"/>
        </w:rPr>
        <w:t xml:space="preserve">Kontroll och -fördröjningsanordning KFA </w:t>
      </w:r>
      <w:r w:rsidR="00F71B0F">
        <w:rPr>
          <w:rFonts w:ascii="Arial" w:hAnsi="Arial"/>
          <w:b/>
          <w:sz w:val="20"/>
        </w:rPr>
        <w:t xml:space="preserve">och </w:t>
      </w:r>
      <w:r w:rsidR="00183DB4">
        <w:rPr>
          <w:rFonts w:ascii="Arial" w:hAnsi="Arial"/>
          <w:b/>
          <w:sz w:val="20"/>
        </w:rPr>
        <w:t>Brandlarm</w:t>
      </w:r>
    </w:p>
    <w:tbl>
      <w:tblPr>
        <w:tblW w:w="0" w:type="auto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425"/>
        <w:gridCol w:w="2268"/>
        <w:gridCol w:w="1985"/>
        <w:gridCol w:w="2126"/>
      </w:tblGrid>
      <w:tr w:rsidR="004B59A0" w14:paraId="596BC156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21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0EFABC" w14:textId="77777777" w:rsidR="004B59A0" w:rsidRDefault="004B59A0" w:rsidP="004C271E">
            <w:pPr>
              <w:rPr>
                <w:sz w:val="22"/>
              </w:rPr>
            </w:pPr>
            <w:r>
              <w:rPr>
                <w:rFonts w:ascii="Arial" w:hAnsi="Arial"/>
                <w:sz w:val="14"/>
              </w:rPr>
              <w:t>K</w:t>
            </w:r>
            <w:r w:rsidR="0053073E">
              <w:rPr>
                <w:rFonts w:ascii="Arial" w:hAnsi="Arial"/>
                <w:sz w:val="14"/>
              </w:rPr>
              <w:t>FA</w:t>
            </w:r>
            <w:r>
              <w:rPr>
                <w:rFonts w:ascii="Arial" w:hAnsi="Arial"/>
                <w:sz w:val="14"/>
              </w:rPr>
              <w:t>, fabrikat</w:t>
            </w:r>
            <w:r w:rsidR="0053073E">
              <w:rPr>
                <w:rFonts w:ascii="Arial" w:hAnsi="Arial"/>
                <w:sz w:val="14"/>
              </w:rPr>
              <w:t xml:space="preserve"> / Modell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5EA59" w14:textId="77777777" w:rsidR="004B59A0" w:rsidRPr="004C271E" w:rsidRDefault="004B59A0" w:rsidP="004C271E">
            <w:pPr>
              <w:spacing w:after="6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Aktiveringstyp</w:t>
            </w: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45EC091C" w14:textId="77777777" w:rsidR="004B59A0" w:rsidRDefault="004B59A0" w:rsidP="004C271E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Anläggarintyg brandlarm</w:t>
            </w:r>
          </w:p>
        </w:tc>
        <w:tc>
          <w:tcPr>
            <w:tcW w:w="212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B265A88" w14:textId="77777777" w:rsidR="004B59A0" w:rsidRDefault="004B59A0" w:rsidP="004C271E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Anläggarfirma</w:t>
            </w:r>
          </w:p>
        </w:tc>
      </w:tr>
      <w:tr w:rsidR="004C271E" w14:paraId="111859E7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60"/>
        </w:trPr>
        <w:tc>
          <w:tcPr>
            <w:tcW w:w="3261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5E4E759" w14:textId="77777777" w:rsidR="004C271E" w:rsidRPr="004F5D83" w:rsidRDefault="004F5D83" w:rsidP="004F5D83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98BF26A" w14:textId="77777777" w:rsidR="004C271E" w:rsidRPr="004C271E" w:rsidRDefault="004C271E" w:rsidP="004F5D83">
            <w:pPr>
              <w:rPr>
                <w:rFonts w:ascii="Arial" w:hAnsi="Arial"/>
                <w:sz w:val="16"/>
                <w:szCs w:val="16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sz w:val="16"/>
                <w:szCs w:val="16"/>
              </w:rPr>
              <w:t xml:space="preserve"> </w:t>
            </w:r>
            <w:r w:rsidRPr="004C271E">
              <w:rPr>
                <w:rFonts w:ascii="Arial" w:hAnsi="Arial" w:cs="Arial"/>
                <w:sz w:val="16"/>
                <w:szCs w:val="16"/>
              </w:rPr>
              <w:t>Typ 1</w:t>
            </w:r>
            <w:r w:rsidRPr="004C271E">
              <w:rPr>
                <w:rFonts w:ascii="Arial" w:hAnsi="Arial"/>
                <w:sz w:val="16"/>
                <w:szCs w:val="16"/>
              </w:rPr>
              <w:t xml:space="preserve">   </w:t>
            </w: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0119A5"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rFonts w:ascii="Arial" w:hAnsi="Arial"/>
                <w:sz w:val="16"/>
                <w:szCs w:val="16"/>
              </w:rPr>
              <w:t xml:space="preserve"> Typ 2   </w:t>
            </w: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sz w:val="16"/>
                <w:szCs w:val="16"/>
              </w:rPr>
              <w:t xml:space="preserve"> </w:t>
            </w:r>
            <w:r w:rsidRPr="004C271E">
              <w:rPr>
                <w:rFonts w:ascii="Arial" w:hAnsi="Arial"/>
                <w:sz w:val="16"/>
                <w:szCs w:val="16"/>
              </w:rPr>
              <w:t>Typ 3</w:t>
            </w:r>
          </w:p>
        </w:tc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F7F02" w14:textId="77777777" w:rsidR="004C271E" w:rsidRDefault="004C271E" w:rsidP="000119A5">
            <w:pPr>
              <w:tabs>
                <w:tab w:val="left" w:pos="639"/>
              </w:tabs>
              <w:rPr>
                <w:rFonts w:ascii="Arial" w:hAnsi="Arial"/>
                <w:sz w:val="14"/>
              </w:rPr>
            </w:pP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0119A5"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sz w:val="16"/>
                <w:szCs w:val="16"/>
              </w:rPr>
              <w:t xml:space="preserve"> </w:t>
            </w:r>
            <w:r w:rsidRPr="00E97559">
              <w:rPr>
                <w:rFonts w:ascii="Arial" w:hAnsi="Arial"/>
                <w:sz w:val="16"/>
                <w:szCs w:val="16"/>
              </w:rPr>
              <w:t>Ja, bifogas</w:t>
            </w:r>
            <w:r w:rsidRPr="004C271E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4C271E">
              <w:rPr>
                <w:rFonts w:ascii="Arial" w:hAnsi="Arial"/>
                <w:sz w:val="16"/>
                <w:szCs w:val="16"/>
              </w:rPr>
              <w:t xml:space="preserve"> </w:t>
            </w:r>
            <w:r w:rsidRPr="004C271E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271E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C271E">
              <w:rPr>
                <w:rFonts w:ascii="Arial" w:hAnsi="Arial"/>
                <w:sz w:val="16"/>
                <w:szCs w:val="16"/>
              </w:rPr>
            </w:r>
            <w:r w:rsidRPr="004C271E">
              <w:rPr>
                <w:rFonts w:ascii="Arial" w:hAnsi="Arial"/>
                <w:sz w:val="16"/>
                <w:szCs w:val="16"/>
              </w:rPr>
              <w:fldChar w:fldCharType="end"/>
            </w:r>
            <w:r w:rsidRPr="004C271E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Nej</w:t>
            </w:r>
            <w:r w:rsidR="004F5D83">
              <w:rPr>
                <w:rFonts w:ascii="Arial" w:hAnsi="Arial"/>
                <w:sz w:val="16"/>
                <w:szCs w:val="16"/>
              </w:rPr>
              <w:t xml:space="preserve">        </w:t>
            </w:r>
            <w:r w:rsidR="004F5D83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4F5D83">
              <w:rPr>
                <w:rFonts w:ascii="Arial" w:hAnsi="Arial"/>
                <w:sz w:val="20"/>
              </w:rPr>
              <w:instrText xml:space="preserve"> FORMTEXT </w:instrText>
            </w:r>
            <w:r w:rsidR="004F5D83">
              <w:rPr>
                <w:rFonts w:ascii="Arial" w:hAnsi="Arial"/>
                <w:sz w:val="20"/>
              </w:rPr>
            </w:r>
            <w:r w:rsidR="004F5D83"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4F5D83">
              <w:rPr>
                <w:rFonts w:ascii="Arial" w:hAnsi="Arial"/>
                <w:sz w:val="20"/>
              </w:rPr>
              <w:fldChar w:fldCharType="end"/>
            </w:r>
          </w:p>
        </w:tc>
      </w:tr>
      <w:tr w:rsidR="00652342" w14:paraId="125BFB64" w14:textId="77777777" w:rsidTr="00ED14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86" w:type="dxa"/>
            <w:gridSpan w:val="2"/>
            <w:tcBorders>
              <w:bottom w:val="nil"/>
              <w:right w:val="single" w:sz="4" w:space="0" w:color="auto"/>
            </w:tcBorders>
          </w:tcPr>
          <w:p w14:paraId="6E3DB527" w14:textId="77777777" w:rsidR="00652342" w:rsidRDefault="00652342" w:rsidP="004C271E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Larmöverföring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05B88E3" w14:textId="77777777" w:rsidR="00652342" w:rsidRDefault="00652342" w:rsidP="004B59A0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Larmsändare </w:t>
            </w:r>
            <w:r w:rsidR="00F542D3">
              <w:rPr>
                <w:rFonts w:ascii="Arial" w:hAnsi="Arial"/>
                <w:sz w:val="14"/>
              </w:rPr>
              <w:t>fabrikat/</w:t>
            </w:r>
            <w:r>
              <w:rPr>
                <w:rFonts w:ascii="Arial" w:hAnsi="Arial"/>
                <w:sz w:val="14"/>
              </w:rPr>
              <w:t>typ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629F3FB5" w14:textId="77777777" w:rsidR="00652342" w:rsidRDefault="00652342" w:rsidP="00FC0C3F">
            <w:r>
              <w:rPr>
                <w:rFonts w:ascii="Arial" w:hAnsi="Arial"/>
                <w:sz w:val="14"/>
              </w:rPr>
              <w:t>Larmcentral</w:t>
            </w:r>
          </w:p>
        </w:tc>
      </w:tr>
      <w:tr w:rsidR="00652342" w14:paraId="15E43846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651"/>
        </w:trPr>
        <w:tc>
          <w:tcPr>
            <w:tcW w:w="368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DC7EFBC" w14:textId="77777777" w:rsidR="00652342" w:rsidRDefault="00652342" w:rsidP="004B59A0">
            <w:pPr>
              <w:spacing w:before="120"/>
              <w:rPr>
                <w:rFonts w:ascii="Arial" w:hAnsi="Arial"/>
                <w:sz w:val="16"/>
              </w:rPr>
            </w:pPr>
            <w:r w:rsidRPr="004B59A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Kryssruta27"/>
            <w:r w:rsidRPr="004B59A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0119A5" w:rsidRPr="004B59A0">
              <w:rPr>
                <w:rFonts w:ascii="Arial" w:hAnsi="Arial"/>
                <w:sz w:val="16"/>
                <w:szCs w:val="16"/>
              </w:rPr>
            </w:r>
            <w:r w:rsidRPr="004B59A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2"/>
            <w:r w:rsidRPr="004B59A0">
              <w:rPr>
                <w:rFonts w:ascii="Arial" w:hAnsi="Arial"/>
                <w:sz w:val="16"/>
                <w:szCs w:val="16"/>
              </w:rPr>
              <w:t xml:space="preserve">  </w:t>
            </w:r>
            <w:r w:rsidR="00F542D3">
              <w:rPr>
                <w:rFonts w:ascii="Arial" w:hAnsi="Arial"/>
                <w:sz w:val="16"/>
                <w:szCs w:val="16"/>
              </w:rPr>
              <w:t>Till Brandlarmcentral</w:t>
            </w:r>
          </w:p>
          <w:p w14:paraId="2A44F948" w14:textId="77777777" w:rsidR="00652342" w:rsidRDefault="00652342" w:rsidP="004B59A0">
            <w:pPr>
              <w:spacing w:before="120"/>
              <w:rPr>
                <w:rFonts w:ascii="Arial" w:hAnsi="Arial"/>
                <w:sz w:val="16"/>
              </w:rPr>
            </w:pPr>
            <w:r w:rsidRPr="004B59A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Kryssruta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ryssruta28"/>
            <w:r w:rsidRPr="004B59A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Pr="004B59A0">
              <w:rPr>
                <w:rFonts w:ascii="Arial" w:hAnsi="Arial"/>
                <w:sz w:val="16"/>
                <w:szCs w:val="16"/>
              </w:rPr>
            </w:r>
            <w:r w:rsidRPr="004B59A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"/>
            <w:r w:rsidRPr="004B59A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</w:rPr>
              <w:t>Egen utrustning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0DE8" w14:textId="77777777" w:rsidR="00652342" w:rsidRDefault="004F5D83" w:rsidP="00FC0C3F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1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64E5373" w14:textId="77777777" w:rsidR="00652342" w:rsidRDefault="004F5D83" w:rsidP="00FC0C3F">
            <w:pPr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</w:tbl>
    <w:p w14:paraId="6F4F9292" w14:textId="77777777" w:rsidR="00FC0C3F" w:rsidRDefault="002E0343" w:rsidP="002E0343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5. </w:t>
      </w:r>
      <w:r w:rsidR="00FC0C3F">
        <w:rPr>
          <w:rFonts w:ascii="Arial" w:hAnsi="Arial"/>
          <w:b/>
          <w:sz w:val="20"/>
        </w:rPr>
        <w:t>Avvikelser och övriga noteringar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0065"/>
      </w:tblGrid>
      <w:tr w:rsidR="00FC0C3F" w14:paraId="470C1AEB" w14:textId="77777777" w:rsidTr="00ED14D2">
        <w:tblPrEx>
          <w:tblCellMar>
            <w:top w:w="0" w:type="dxa"/>
            <w:bottom w:w="0" w:type="dxa"/>
          </w:tblCellMar>
        </w:tblPrEx>
        <w:trPr>
          <w:trHeight w:val="1460"/>
        </w:trPr>
        <w:tc>
          <w:tcPr>
            <w:tcW w:w="10065" w:type="dxa"/>
          </w:tcPr>
          <w:p w14:paraId="5AB6CD45" w14:textId="77777777" w:rsidR="00FC0C3F" w:rsidRPr="00AD36C6" w:rsidRDefault="00AD36C6">
            <w:pPr>
              <w:spacing w:before="48"/>
              <w:rPr>
                <w:rFonts w:ascii="Arial" w:hAnsi="Arial"/>
                <w:sz w:val="14"/>
              </w:rPr>
            </w:pPr>
            <w:r w:rsidRPr="00AD36C6">
              <w:rPr>
                <w:rFonts w:ascii="Arial" w:hAnsi="Arial"/>
                <w:sz w:val="14"/>
              </w:rPr>
              <w:t>Anläggningen uppfyller SBF 50</w:t>
            </w:r>
            <w:r>
              <w:rPr>
                <w:rFonts w:ascii="Arial" w:hAnsi="Arial"/>
                <w:sz w:val="14"/>
              </w:rPr>
              <w:t>0</w:t>
            </w:r>
            <w:r w:rsidR="004D3444">
              <w:rPr>
                <w:rFonts w:ascii="Arial" w:hAnsi="Arial"/>
                <w:sz w:val="14"/>
              </w:rPr>
              <w:t>/SBF</w:t>
            </w:r>
            <w:r w:rsidR="00333EDB">
              <w:rPr>
                <w:rFonts w:ascii="Arial" w:hAnsi="Arial"/>
                <w:sz w:val="14"/>
              </w:rPr>
              <w:t xml:space="preserve"> </w:t>
            </w:r>
            <w:r w:rsidR="004D3444">
              <w:rPr>
                <w:rFonts w:ascii="Arial" w:hAnsi="Arial"/>
                <w:sz w:val="14"/>
              </w:rPr>
              <w:t>115</w:t>
            </w:r>
            <w:r w:rsidRPr="00AD36C6">
              <w:rPr>
                <w:rFonts w:ascii="Arial" w:hAnsi="Arial"/>
                <w:sz w:val="14"/>
              </w:rPr>
              <w:t xml:space="preserve"> med endast nedanstående avvikelser. Detaljerad beskrivning av skälen för avvikelsen ska anges. Detta kan vara beskrivet i en brandskyddsbeskrivning eller annan spårbar handling som anges.</w:t>
            </w:r>
            <w:r w:rsidR="00FC0C3F">
              <w:rPr>
                <w:rFonts w:ascii="Arial" w:hAnsi="Arial"/>
                <w:sz w:val="14"/>
              </w:rPr>
              <w:br/>
            </w:r>
            <w:r w:rsidR="00FC0C3F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FC0C3F">
              <w:rPr>
                <w:rFonts w:ascii="Arial" w:hAnsi="Arial"/>
                <w:sz w:val="20"/>
              </w:rPr>
              <w:instrText xml:space="preserve"> FORMTEXT </w:instrText>
            </w:r>
            <w:r w:rsidR="00FC0C3F">
              <w:rPr>
                <w:rFonts w:ascii="Arial" w:hAnsi="Arial"/>
                <w:sz w:val="20"/>
              </w:rPr>
            </w:r>
            <w:r w:rsidR="00FC0C3F"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FC0C3F">
              <w:rPr>
                <w:rFonts w:ascii="Arial" w:hAnsi="Arial"/>
                <w:sz w:val="20"/>
              </w:rPr>
              <w:fldChar w:fldCharType="end"/>
            </w:r>
          </w:p>
          <w:p w14:paraId="31EDAF00" w14:textId="77777777" w:rsidR="00FC0C3F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065F722A" w14:textId="77777777" w:rsidR="00305CE4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16AB5C99" w14:textId="77777777" w:rsidR="00305CE4" w:rsidRDefault="0053073E" w:rsidP="0053073E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FC0C3F" w14:paraId="5607A435" w14:textId="77777777" w:rsidTr="00ED14D2">
        <w:tblPrEx>
          <w:tblCellMar>
            <w:top w:w="0" w:type="dxa"/>
            <w:bottom w:w="0" w:type="dxa"/>
          </w:tblCellMar>
        </w:tblPrEx>
        <w:trPr>
          <w:trHeight w:val="1130"/>
        </w:trPr>
        <w:tc>
          <w:tcPr>
            <w:tcW w:w="10065" w:type="dxa"/>
          </w:tcPr>
          <w:p w14:paraId="36719232" w14:textId="77777777" w:rsidR="00305CE4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Övriga noteringar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3E02666D" w14:textId="77777777" w:rsidR="00305CE4" w:rsidRDefault="00F542D3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7D202A67" w14:textId="77777777" w:rsidR="00F542D3" w:rsidRDefault="00F542D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</w:tbl>
    <w:p w14:paraId="7E336994" w14:textId="77777777" w:rsidR="00FC0C3F" w:rsidRDefault="002E0343" w:rsidP="002E0343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spacing w:before="120"/>
        <w:ind w:left="-14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6. </w:t>
      </w:r>
      <w:r w:rsidR="00FC0C3F">
        <w:rPr>
          <w:rFonts w:ascii="Arial" w:hAnsi="Arial"/>
          <w:b/>
          <w:sz w:val="20"/>
        </w:rPr>
        <w:t>Intygande om överensstämmelse</w:t>
      </w:r>
      <w:r w:rsidR="004B59A0">
        <w:rPr>
          <w:rFonts w:ascii="Arial" w:hAnsi="Arial"/>
          <w:b/>
          <w:sz w:val="20"/>
        </w:rPr>
        <w:t xml:space="preserve"> </w:t>
      </w:r>
      <w:r w:rsidR="00FC0C3F">
        <w:rPr>
          <w:rFonts w:ascii="Arial" w:hAnsi="Arial"/>
          <w:b/>
          <w:sz w:val="20"/>
        </w:rPr>
        <w:t xml:space="preserve">med </w:t>
      </w:r>
      <w:r w:rsidR="004B59A0">
        <w:rPr>
          <w:rFonts w:ascii="Arial" w:hAnsi="Arial"/>
          <w:b/>
          <w:sz w:val="20"/>
        </w:rPr>
        <w:t xml:space="preserve">regelverket </w:t>
      </w:r>
      <w:r w:rsidR="009C31CD">
        <w:rPr>
          <w:rFonts w:ascii="Arial" w:hAnsi="Arial"/>
          <w:b/>
          <w:sz w:val="20"/>
        </w:rPr>
        <w:t>SBF 500</w:t>
      </w:r>
      <w:r w:rsidR="004D3444">
        <w:rPr>
          <w:rFonts w:ascii="Arial" w:hAnsi="Arial"/>
          <w:b/>
          <w:sz w:val="20"/>
        </w:rPr>
        <w:t>/SBF</w:t>
      </w:r>
      <w:r w:rsidR="00ED14D2">
        <w:rPr>
          <w:rFonts w:ascii="Arial" w:hAnsi="Arial"/>
          <w:b/>
          <w:sz w:val="20"/>
        </w:rPr>
        <w:t xml:space="preserve"> </w:t>
      </w:r>
      <w:r w:rsidR="004D3444">
        <w:rPr>
          <w:rFonts w:ascii="Arial" w:hAnsi="Arial"/>
          <w:b/>
          <w:sz w:val="20"/>
        </w:rPr>
        <w:t>115</w:t>
      </w:r>
      <w:r w:rsidR="009C31CD">
        <w:rPr>
          <w:rFonts w:ascii="Arial" w:hAnsi="Arial"/>
          <w:b/>
          <w:sz w:val="20"/>
        </w:rPr>
        <w:t xml:space="preserve"> </w:t>
      </w:r>
      <w:r w:rsidR="004B59A0">
        <w:rPr>
          <w:rFonts w:ascii="Arial" w:hAnsi="Arial"/>
          <w:b/>
          <w:sz w:val="20"/>
        </w:rPr>
        <w:t>med endast ovanstående avvikelser</w:t>
      </w:r>
    </w:p>
    <w:p w14:paraId="15665B4A" w14:textId="77777777" w:rsidR="00F90488" w:rsidRPr="00F90488" w:rsidRDefault="00F90488" w:rsidP="002E0343">
      <w:pPr>
        <w:tabs>
          <w:tab w:val="left" w:pos="1257"/>
          <w:tab w:val="left" w:pos="2514"/>
          <w:tab w:val="left" w:pos="3771"/>
          <w:tab w:val="left" w:pos="5029"/>
          <w:tab w:val="left" w:pos="6287"/>
          <w:tab w:val="left" w:pos="7545"/>
          <w:tab w:val="left" w:pos="8803"/>
        </w:tabs>
        <w:ind w:left="-142"/>
        <w:rPr>
          <w:rFonts w:ascii="Arial" w:hAnsi="Arial"/>
          <w:sz w:val="14"/>
          <w:szCs w:val="14"/>
        </w:rPr>
      </w:pPr>
      <w:r w:rsidRPr="00F90488">
        <w:rPr>
          <w:rFonts w:ascii="Arial" w:hAnsi="Arial"/>
          <w:sz w:val="14"/>
          <w:szCs w:val="14"/>
        </w:rPr>
        <w:t>Inkoppling, driftsättning och avprovning</w:t>
      </w:r>
      <w:r>
        <w:rPr>
          <w:rFonts w:ascii="Arial" w:hAnsi="Arial"/>
          <w:sz w:val="14"/>
          <w:szCs w:val="14"/>
        </w:rPr>
        <w:t xml:space="preserve"> har utförts med tillfreds</w:t>
      </w:r>
      <w:r w:rsidR="00CE38D9">
        <w:rPr>
          <w:rFonts w:ascii="Arial" w:hAnsi="Arial"/>
          <w:sz w:val="14"/>
          <w:szCs w:val="14"/>
        </w:rPr>
        <w:t>s</w:t>
      </w:r>
      <w:r>
        <w:rPr>
          <w:rFonts w:ascii="Arial" w:hAnsi="Arial"/>
          <w:sz w:val="14"/>
          <w:szCs w:val="14"/>
        </w:rPr>
        <w:t>tällande resultat av undertecknad anläggarfirma.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762"/>
        <w:gridCol w:w="3960"/>
        <w:gridCol w:w="4343"/>
      </w:tblGrid>
      <w:tr w:rsidR="00FC0C3F" w14:paraId="4595D588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1762" w:type="dxa"/>
            <w:vMerge w:val="restart"/>
            <w:vAlign w:val="center"/>
          </w:tcPr>
          <w:p w14:paraId="12C8D790" w14:textId="77777777" w:rsidR="00FC0C3F" w:rsidRDefault="00FC0C3F">
            <w:pPr>
              <w:spacing w:before="48"/>
              <w:jc w:val="center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 xml:space="preserve">Plats för </w:t>
            </w:r>
            <w:r>
              <w:rPr>
                <w:rFonts w:ascii="Arial" w:hAnsi="Arial"/>
                <w:sz w:val="14"/>
              </w:rPr>
              <w:br/>
              <w:t>certifierings</w:t>
            </w:r>
            <w:r>
              <w:rPr>
                <w:rFonts w:ascii="Arial" w:hAnsi="Arial"/>
                <w:sz w:val="14"/>
              </w:rPr>
              <w:softHyphen/>
              <w:t>märke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3E027333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Ort och datum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43" w:type="dxa"/>
          </w:tcPr>
          <w:p w14:paraId="7F0A34BB" w14:textId="77777777" w:rsidR="00FC0C3F" w:rsidRDefault="0053073E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Färdigställandekontroll</w:t>
            </w:r>
            <w:r w:rsidR="00305CE4">
              <w:rPr>
                <w:rFonts w:ascii="Arial" w:hAnsi="Arial"/>
                <w:sz w:val="14"/>
              </w:rPr>
              <w:t xml:space="preserve"> utförd</w:t>
            </w:r>
            <w:r w:rsidR="00FC0C3F">
              <w:rPr>
                <w:rFonts w:ascii="Arial" w:hAnsi="Arial"/>
                <w:sz w:val="14"/>
              </w:rPr>
              <w:t xml:space="preserve"> (</w:t>
            </w:r>
            <w:r w:rsidR="00305CE4">
              <w:rPr>
                <w:rFonts w:ascii="Arial" w:hAnsi="Arial"/>
                <w:sz w:val="14"/>
              </w:rPr>
              <w:t>namn och datum</w:t>
            </w:r>
            <w:r w:rsidR="00FC0C3F">
              <w:rPr>
                <w:rFonts w:ascii="Arial" w:hAnsi="Arial"/>
                <w:sz w:val="14"/>
              </w:rPr>
              <w:t xml:space="preserve">) </w:t>
            </w:r>
            <w:r w:rsidR="00FC0C3F">
              <w:rPr>
                <w:rFonts w:ascii="Arial" w:hAnsi="Arial"/>
                <w:sz w:val="14"/>
              </w:rPr>
              <w:br/>
            </w:r>
            <w:r w:rsidR="00FC0C3F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C0C3F">
              <w:rPr>
                <w:rFonts w:ascii="Arial" w:hAnsi="Arial"/>
                <w:sz w:val="20"/>
              </w:rPr>
              <w:instrText xml:space="preserve"> FORMTEXT </w:instrText>
            </w:r>
            <w:r w:rsidR="00FC0C3F">
              <w:rPr>
                <w:rFonts w:ascii="Arial" w:hAnsi="Arial"/>
                <w:sz w:val="20"/>
              </w:rPr>
            </w:r>
            <w:r w:rsidR="00FC0C3F"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FC0C3F">
              <w:rPr>
                <w:rFonts w:ascii="Arial" w:hAnsi="Arial"/>
                <w:sz w:val="20"/>
              </w:rPr>
              <w:fldChar w:fldCharType="end"/>
            </w:r>
          </w:p>
        </w:tc>
      </w:tr>
      <w:tr w:rsidR="00FC0C3F" w14:paraId="1AFAC908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1762" w:type="dxa"/>
            <w:vMerge/>
          </w:tcPr>
          <w:p w14:paraId="202D95F4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tcBorders>
              <w:bottom w:val="nil"/>
            </w:tcBorders>
          </w:tcPr>
          <w:p w14:paraId="0FDE796D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Anläggarfirma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43" w:type="dxa"/>
            <w:vMerge w:val="restart"/>
          </w:tcPr>
          <w:p w14:paraId="64E4FE85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Underskrift och namnförtydligande (sakkunnig</w:t>
            </w:r>
            <w:r w:rsidR="007B4D25">
              <w:rPr>
                <w:rFonts w:ascii="Arial" w:hAnsi="Arial"/>
                <w:sz w:val="14"/>
              </w:rPr>
              <w:t>/delegerad</w:t>
            </w:r>
            <w:r>
              <w:rPr>
                <w:rFonts w:ascii="Arial" w:hAnsi="Arial"/>
                <w:sz w:val="14"/>
              </w:rPr>
              <w:t xml:space="preserve"> person) </w:t>
            </w:r>
          </w:p>
          <w:p w14:paraId="40052FCC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22078C23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1697EB31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5D266D6C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  <w:p w14:paraId="2640B209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FC0C3F" w14:paraId="2BF52D14" w14:textId="77777777" w:rsidTr="00ED14D2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762" w:type="dxa"/>
            <w:vMerge/>
          </w:tcPr>
          <w:p w14:paraId="21FEEF81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</w:tc>
        <w:tc>
          <w:tcPr>
            <w:tcW w:w="3960" w:type="dxa"/>
            <w:tcBorders>
              <w:top w:val="nil"/>
            </w:tcBorders>
          </w:tcPr>
          <w:p w14:paraId="4C36F929" w14:textId="77777777" w:rsidR="00FC0C3F" w:rsidRDefault="00FC0C3F">
            <w:pPr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Adress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740176CE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43" w:type="dxa"/>
            <w:vMerge/>
          </w:tcPr>
          <w:p w14:paraId="77379FAA" w14:textId="77777777" w:rsidR="00FC0C3F" w:rsidRDefault="00FC0C3F">
            <w:pPr>
              <w:spacing w:before="48"/>
              <w:rPr>
                <w:rFonts w:ascii="Arial" w:hAnsi="Arial"/>
                <w:sz w:val="14"/>
              </w:rPr>
            </w:pPr>
          </w:p>
        </w:tc>
      </w:tr>
    </w:tbl>
    <w:p w14:paraId="77CF1687" w14:textId="77777777" w:rsidR="0006050C" w:rsidRDefault="0006050C" w:rsidP="001E549D">
      <w:pPr>
        <w:rPr>
          <w:rFonts w:ascii="Arial" w:hAnsi="Arial"/>
          <w:i/>
          <w:sz w:val="12"/>
        </w:rPr>
      </w:pPr>
      <w:r>
        <w:rPr>
          <w:rFonts w:ascii="Arial" w:hAnsi="Arial"/>
          <w:i/>
          <w:sz w:val="12"/>
        </w:rPr>
        <w:br w:type="page"/>
      </w:r>
    </w:p>
    <w:p w14:paraId="5EA03712" w14:textId="77777777" w:rsidR="004737A7" w:rsidRDefault="004737A7" w:rsidP="001E549D">
      <w:pPr>
        <w:rPr>
          <w:rFonts w:ascii="Arial" w:hAnsi="Arial"/>
          <w:b/>
          <w:sz w:val="20"/>
        </w:rPr>
      </w:pPr>
    </w:p>
    <w:tbl>
      <w:tblPr>
        <w:tblW w:w="1010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6"/>
        <w:gridCol w:w="1701"/>
      </w:tblGrid>
      <w:tr w:rsidR="00333EDB" w14:paraId="7BDC4FBA" w14:textId="77777777" w:rsidTr="00333EDB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8406" w:type="dxa"/>
          </w:tcPr>
          <w:p w14:paraId="436D9B75" w14:textId="77777777" w:rsidR="00333EDB" w:rsidRPr="00937E3B" w:rsidRDefault="00333EDB" w:rsidP="00333EDB">
            <w:pPr>
              <w:spacing w:before="120" w:after="120"/>
              <w:rPr>
                <w:rFonts w:ascii="Arial" w:hAnsi="Arial" w:cs="Arial"/>
                <w:bCs/>
                <w:sz w:val="28"/>
                <w:szCs w:val="28"/>
              </w:rPr>
            </w:pPr>
            <w:r w:rsidRPr="0045625C">
              <w:rPr>
                <w:rFonts w:ascii="Arial" w:eastAsia="Arial Unicode MS" w:hAnsi="Arial"/>
                <w:sz w:val="20"/>
                <w:szCs w:val="20"/>
              </w:rPr>
              <w:t xml:space="preserve">Anläggarfirmans referensnummer: </w:t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instrText xml:space="preserve"> FORMTEXT </w:instrText>
            </w:r>
            <w:r w:rsidRPr="0045625C">
              <w:rPr>
                <w:rFonts w:ascii="Arial" w:eastAsia="Arial Unicode MS" w:hAnsi="Arial"/>
                <w:sz w:val="20"/>
                <w:szCs w:val="20"/>
              </w:rPr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fldChar w:fldCharType="separate"/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</w:tcPr>
          <w:p w14:paraId="5EF1C340" w14:textId="77777777" w:rsidR="00333EDB" w:rsidRPr="00937E3B" w:rsidRDefault="00333EDB" w:rsidP="004F5D83">
            <w:pPr>
              <w:spacing w:before="120"/>
              <w:rPr>
                <w:rFonts w:ascii="Arial" w:hAnsi="Arial" w:cs="Arial"/>
                <w:bCs/>
                <w:sz w:val="28"/>
                <w:szCs w:val="28"/>
              </w:rPr>
            </w:pP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t xml:space="preserve">Bilaga </w:t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instrText xml:space="preserve"> FORMTEXT </w:instrText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fldChar w:fldCharType="separate"/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noProof/>
                <w:sz w:val="20"/>
                <w:szCs w:val="20"/>
              </w:rPr>
              <w:t> </w:t>
            </w:r>
            <w:r w:rsidRPr="0045625C">
              <w:rPr>
                <w:rFonts w:ascii="Arial" w:eastAsia="Arial Unicode MS" w:hAnsi="Arial"/>
                <w:bCs/>
                <w:sz w:val="20"/>
                <w:szCs w:val="20"/>
              </w:rPr>
              <w:fldChar w:fldCharType="end"/>
            </w:r>
          </w:p>
        </w:tc>
      </w:tr>
    </w:tbl>
    <w:p w14:paraId="4DEB9ED6" w14:textId="77777777" w:rsidR="00333EDB" w:rsidRDefault="00333EDB"/>
    <w:p w14:paraId="633952C7" w14:textId="77777777" w:rsidR="00333EDB" w:rsidRDefault="00333EDB"/>
    <w:tbl>
      <w:tblPr>
        <w:tblW w:w="10107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691"/>
        <w:gridCol w:w="416"/>
        <w:gridCol w:w="1189"/>
        <w:gridCol w:w="1276"/>
        <w:gridCol w:w="142"/>
        <w:gridCol w:w="3827"/>
      </w:tblGrid>
      <w:tr w:rsidR="004F5D83" w14:paraId="3AA23A1D" w14:textId="77777777" w:rsidTr="000E69F2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10107" w:type="dxa"/>
            <w:gridSpan w:val="7"/>
          </w:tcPr>
          <w:p w14:paraId="292990BC" w14:textId="77777777" w:rsidR="004F5D83" w:rsidRPr="00937E3B" w:rsidRDefault="004F5D83" w:rsidP="00ED14D2">
            <w:pPr>
              <w:spacing w:before="120" w:after="120"/>
              <w:rPr>
                <w:rFonts w:ascii="Arial" w:hAnsi="Arial" w:cs="Arial"/>
                <w:bCs/>
                <w:sz w:val="28"/>
                <w:szCs w:val="28"/>
              </w:rPr>
            </w:pPr>
            <w:r w:rsidRPr="00ED14D2">
              <w:rPr>
                <w:rFonts w:ascii="Arial" w:eastAsia="Arial Unicode MS" w:hAnsi="Arial"/>
                <w:sz w:val="20"/>
                <w:szCs w:val="20"/>
              </w:rPr>
              <w:t>Skydd</w:t>
            </w:r>
            <w:r w:rsidR="000E69F2" w:rsidRPr="00ED14D2">
              <w:rPr>
                <w:rFonts w:ascii="Arial" w:eastAsia="Arial Unicode MS" w:hAnsi="Arial"/>
                <w:sz w:val="20"/>
                <w:szCs w:val="20"/>
              </w:rPr>
              <w:t>ad</w:t>
            </w:r>
            <w:r w:rsidR="000C36BA" w:rsidRPr="00ED14D2">
              <w:rPr>
                <w:rFonts w:ascii="Arial" w:eastAsia="Arial Unicode MS" w:hAnsi="Arial"/>
                <w:sz w:val="20"/>
                <w:szCs w:val="20"/>
              </w:rPr>
              <w:t>e</w: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t xml:space="preserve"> lokaler/objekt släckzon: </w: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instrText xml:space="preserve"> FORMTEXT </w:instrTex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fldChar w:fldCharType="separate"/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="000119A5" w:rsidRPr="00ED14D2">
              <w:rPr>
                <w:rFonts w:ascii="Arial" w:eastAsia="Arial Unicode MS" w:hAnsi="Arial"/>
                <w:sz w:val="20"/>
                <w:szCs w:val="20"/>
              </w:rPr>
              <w:t> </w:t>
            </w:r>
            <w:r w:rsidRPr="00ED14D2">
              <w:rPr>
                <w:rFonts w:ascii="Arial" w:eastAsia="Arial Unicode MS" w:hAnsi="Arial"/>
                <w:sz w:val="20"/>
                <w:szCs w:val="20"/>
              </w:rPr>
              <w:fldChar w:fldCharType="end"/>
            </w:r>
          </w:p>
        </w:tc>
      </w:tr>
      <w:tr w:rsidR="001E549D" w14:paraId="11205240" w14:textId="77777777" w:rsidTr="00F052DD">
        <w:tblPrEx>
          <w:tblCellMar>
            <w:top w:w="0" w:type="dxa"/>
            <w:bottom w:w="0" w:type="dxa"/>
          </w:tblCellMar>
        </w:tblPrEx>
        <w:trPr>
          <w:trHeight w:val="133"/>
        </w:trPr>
        <w:tc>
          <w:tcPr>
            <w:tcW w:w="10107" w:type="dxa"/>
            <w:gridSpan w:val="7"/>
            <w:tcBorders>
              <w:left w:val="dotted" w:sz="4" w:space="0" w:color="auto"/>
              <w:right w:val="dotted" w:sz="4" w:space="0" w:color="auto"/>
            </w:tcBorders>
          </w:tcPr>
          <w:p w14:paraId="7C9C3EC0" w14:textId="77777777" w:rsidR="001E549D" w:rsidRPr="00183DB4" w:rsidRDefault="000B072E" w:rsidP="004F5D83">
            <w:pPr>
              <w:spacing w:before="120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B1. </w:t>
            </w:r>
            <w:r w:rsidR="001E549D" w:rsidRPr="0060778E">
              <w:rPr>
                <w:rFonts w:ascii="Arial" w:hAnsi="Arial"/>
                <w:b/>
                <w:sz w:val="20"/>
              </w:rPr>
              <w:t>Materialförteckning</w:t>
            </w:r>
          </w:p>
        </w:tc>
      </w:tr>
      <w:tr w:rsidR="0060778E" w14:paraId="3E6CF224" w14:textId="77777777" w:rsidTr="000E69F2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454"/>
        </w:trPr>
        <w:tc>
          <w:tcPr>
            <w:tcW w:w="10107" w:type="dxa"/>
            <w:gridSpan w:val="7"/>
          </w:tcPr>
          <w:p w14:paraId="20001687" w14:textId="77777777" w:rsidR="0060778E" w:rsidRDefault="0060778E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Släcksystem, fabrikat, typ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9F375D" w14:paraId="26AA02F5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465"/>
        </w:trPr>
        <w:tc>
          <w:tcPr>
            <w:tcW w:w="3257" w:type="dxa"/>
            <w:gridSpan w:val="2"/>
            <w:tcBorders>
              <w:bottom w:val="single" w:sz="4" w:space="0" w:color="auto"/>
            </w:tcBorders>
          </w:tcPr>
          <w:p w14:paraId="74921249" w14:textId="77777777" w:rsidR="009F375D" w:rsidRDefault="009F375D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Släckmedelsbehållare, antal, storlek/typ, tryck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2881" w:type="dxa"/>
            <w:gridSpan w:val="3"/>
            <w:tcBorders>
              <w:bottom w:val="single" w:sz="4" w:space="0" w:color="auto"/>
            </w:tcBorders>
          </w:tcPr>
          <w:p w14:paraId="22D4781A" w14:textId="77777777" w:rsidR="009F375D" w:rsidRDefault="009F375D" w:rsidP="004F5D83">
            <w:pPr>
              <w:spacing w:before="48"/>
              <w:rPr>
                <w:rFonts w:ascii="Arial" w:hAnsi="Arial"/>
                <w:sz w:val="14"/>
              </w:rPr>
            </w:pPr>
            <w:proofErr w:type="spellStart"/>
            <w:r>
              <w:rPr>
                <w:rFonts w:ascii="Arial" w:hAnsi="Arial"/>
                <w:sz w:val="14"/>
              </w:rPr>
              <w:t>Aktuatorer</w:t>
            </w:r>
            <w:proofErr w:type="spellEnd"/>
            <w:r>
              <w:rPr>
                <w:rFonts w:ascii="Arial" w:hAnsi="Arial"/>
                <w:sz w:val="14"/>
              </w:rPr>
              <w:t>, antal, typ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4C104168" w14:textId="77777777" w:rsidR="009F375D" w:rsidRDefault="009F375D" w:rsidP="004F5D83">
            <w:pPr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Munstycken, antal</w:t>
            </w:r>
            <w:r>
              <w:rPr>
                <w:rFonts w:ascii="Arial" w:hAnsi="Arial"/>
                <w:sz w:val="14"/>
              </w:rPr>
              <w:br/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 w:rsidR="000119A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1E549D" w14:paraId="30CF7CD2" w14:textId="77777777" w:rsidTr="00D40D3B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367"/>
        </w:trPr>
        <w:tc>
          <w:tcPr>
            <w:tcW w:w="10107" w:type="dxa"/>
            <w:gridSpan w:val="7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bottom"/>
          </w:tcPr>
          <w:p w14:paraId="6340321D" w14:textId="77777777" w:rsidR="001E549D" w:rsidRPr="00F052DD" w:rsidRDefault="000B072E" w:rsidP="00F052DD">
            <w:pPr>
              <w:tabs>
                <w:tab w:val="left" w:pos="1257"/>
                <w:tab w:val="left" w:pos="2514"/>
                <w:tab w:val="left" w:pos="3771"/>
                <w:tab w:val="left" w:pos="5029"/>
                <w:tab w:val="left" w:pos="6287"/>
                <w:tab w:val="left" w:pos="7545"/>
                <w:tab w:val="left" w:pos="8803"/>
              </w:tabs>
              <w:spacing w:before="1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B2. </w:t>
            </w:r>
            <w:r w:rsidR="00D40D3B">
              <w:rPr>
                <w:rFonts w:ascii="Arial" w:hAnsi="Arial"/>
                <w:b/>
                <w:sz w:val="20"/>
              </w:rPr>
              <w:t xml:space="preserve">Styrningar </w:t>
            </w:r>
            <w:r w:rsidR="00A97492">
              <w:rPr>
                <w:rFonts w:ascii="Arial" w:hAnsi="Arial"/>
                <w:b/>
                <w:sz w:val="20"/>
              </w:rPr>
              <w:t xml:space="preserve">som aktiveras </w:t>
            </w:r>
            <w:r w:rsidR="00B503D7">
              <w:rPr>
                <w:rFonts w:ascii="Arial" w:hAnsi="Arial"/>
                <w:b/>
                <w:sz w:val="20"/>
              </w:rPr>
              <w:t>av</w:t>
            </w:r>
            <w:r w:rsidR="00A97492">
              <w:rPr>
                <w:rFonts w:ascii="Arial" w:hAnsi="Arial"/>
                <w:b/>
                <w:sz w:val="20"/>
              </w:rPr>
              <w:t xml:space="preserve"> </w:t>
            </w:r>
            <w:r w:rsidR="00D40D3B">
              <w:rPr>
                <w:rFonts w:ascii="Arial" w:hAnsi="Arial"/>
                <w:b/>
                <w:sz w:val="20"/>
              </w:rPr>
              <w:t>KFA</w:t>
            </w:r>
          </w:p>
        </w:tc>
      </w:tr>
      <w:tr w:rsidR="000B072E" w14:paraId="0198B147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86"/>
        </w:trPr>
        <w:tc>
          <w:tcPr>
            <w:tcW w:w="6280" w:type="dxa"/>
            <w:gridSpan w:val="6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2F4488D" w14:textId="77777777" w:rsidR="000B072E" w:rsidRPr="005F0063" w:rsidRDefault="00D42753" w:rsidP="005F006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4"/>
              </w:rPr>
              <w:t>S</w:t>
            </w:r>
            <w:r w:rsidR="000B072E" w:rsidRPr="00A97492">
              <w:rPr>
                <w:rFonts w:ascii="Arial" w:hAnsi="Arial"/>
                <w:sz w:val="14"/>
              </w:rPr>
              <w:t>ty</w:t>
            </w:r>
            <w:r>
              <w:rPr>
                <w:rFonts w:ascii="Arial" w:hAnsi="Arial"/>
                <w:sz w:val="14"/>
              </w:rPr>
              <w:t xml:space="preserve">rfunktion (fläktstyrning, spjäll, dörrstängning, utrustning </w:t>
            </w:r>
            <w:proofErr w:type="spellStart"/>
            <w:r>
              <w:rPr>
                <w:rFonts w:ascii="Arial" w:hAnsi="Arial"/>
                <w:sz w:val="14"/>
              </w:rPr>
              <w:t>etc</w:t>
            </w:r>
            <w:proofErr w:type="spellEnd"/>
            <w:r>
              <w:rPr>
                <w:rFonts w:ascii="Arial" w:hAnsi="Arial"/>
                <w:sz w:val="14"/>
              </w:rPr>
              <w:t>)</w:t>
            </w:r>
          </w:p>
        </w:tc>
        <w:tc>
          <w:tcPr>
            <w:tcW w:w="3827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10900EE9" w14:textId="77777777" w:rsidR="005F0063" w:rsidRPr="005F0063" w:rsidRDefault="000B072E" w:rsidP="005F006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14"/>
              </w:rPr>
              <w:t>Styr</w:t>
            </w:r>
            <w:r w:rsidR="00FE0257">
              <w:rPr>
                <w:rFonts w:ascii="Arial" w:hAnsi="Arial"/>
                <w:sz w:val="14"/>
              </w:rPr>
              <w:t xml:space="preserve"> </w:t>
            </w:r>
            <w:r w:rsidR="005F0063">
              <w:rPr>
                <w:rFonts w:ascii="Arial" w:hAnsi="Arial"/>
                <w:sz w:val="14"/>
              </w:rPr>
              <w:t>av</w:t>
            </w:r>
            <w:r w:rsidR="00FE0257">
              <w:rPr>
                <w:rFonts w:ascii="Arial" w:hAnsi="Arial"/>
                <w:sz w:val="14"/>
              </w:rPr>
              <w:t xml:space="preserve"> (</w:t>
            </w:r>
            <w:proofErr w:type="gramStart"/>
            <w:r w:rsidR="00B503D7">
              <w:rPr>
                <w:rFonts w:ascii="Arial" w:hAnsi="Arial"/>
                <w:sz w:val="14"/>
              </w:rPr>
              <w:t>1:a</w:t>
            </w:r>
            <w:proofErr w:type="gramEnd"/>
            <w:r w:rsidR="00B503D7">
              <w:rPr>
                <w:rFonts w:ascii="Arial" w:hAnsi="Arial"/>
                <w:sz w:val="14"/>
              </w:rPr>
              <w:t xml:space="preserve"> eller 2:a</w:t>
            </w:r>
            <w:r w:rsidR="00FE0257">
              <w:rPr>
                <w:rFonts w:ascii="Arial" w:hAnsi="Arial"/>
                <w:sz w:val="14"/>
              </w:rPr>
              <w:t xml:space="preserve"> signal</w:t>
            </w:r>
            <w:r w:rsidR="005F0063">
              <w:rPr>
                <w:rFonts w:ascii="Arial" w:hAnsi="Arial"/>
                <w:sz w:val="14"/>
              </w:rPr>
              <w:t xml:space="preserve">, </w:t>
            </w:r>
            <w:proofErr w:type="spellStart"/>
            <w:r w:rsidR="005F0063">
              <w:rPr>
                <w:rFonts w:ascii="Arial" w:hAnsi="Arial"/>
                <w:sz w:val="14"/>
              </w:rPr>
              <w:t>man.akt</w:t>
            </w:r>
            <w:proofErr w:type="spellEnd"/>
            <w:r w:rsidR="005F0063">
              <w:rPr>
                <w:rFonts w:ascii="Arial" w:hAnsi="Arial"/>
                <w:sz w:val="14"/>
              </w:rPr>
              <w:t>.</w:t>
            </w:r>
            <w:r w:rsidR="00FE0257">
              <w:rPr>
                <w:rFonts w:ascii="Arial" w:hAnsi="Arial"/>
                <w:sz w:val="14"/>
              </w:rPr>
              <w:t xml:space="preserve"> </w:t>
            </w:r>
            <w:proofErr w:type="gramStart"/>
            <w:r w:rsidR="00FE0257">
              <w:rPr>
                <w:rFonts w:ascii="Arial" w:hAnsi="Arial"/>
                <w:sz w:val="14"/>
              </w:rPr>
              <w:t>etc</w:t>
            </w:r>
            <w:r w:rsidR="00E678A5">
              <w:rPr>
                <w:rFonts w:ascii="Arial" w:hAnsi="Arial"/>
                <w:sz w:val="14"/>
              </w:rPr>
              <w:t>.</w:t>
            </w:r>
            <w:proofErr w:type="gramEnd"/>
            <w:r w:rsidR="00FE0257">
              <w:rPr>
                <w:rFonts w:ascii="Arial" w:hAnsi="Arial"/>
                <w:sz w:val="14"/>
              </w:rPr>
              <w:t>)</w:t>
            </w:r>
          </w:p>
        </w:tc>
      </w:tr>
      <w:tr w:rsidR="00E62286" w14:paraId="171A1BF8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9D59FD9" w14:textId="77777777" w:rsidR="00E62286" w:rsidRDefault="00E62286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362245E" w14:textId="77777777" w:rsidR="00E62286" w:rsidRPr="00B503D7" w:rsidRDefault="00B503D7" w:rsidP="00B503D7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E62286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E62286">
              <w:rPr>
                <w:rFonts w:ascii="Arial" w:hAnsi="Arial"/>
                <w:sz w:val="20"/>
              </w:rPr>
              <w:instrText xml:space="preserve"> FORMTEXT </w:instrText>
            </w:r>
            <w:r w:rsidR="00E62286">
              <w:rPr>
                <w:rFonts w:ascii="Arial" w:hAnsi="Arial"/>
                <w:sz w:val="20"/>
              </w:rPr>
            </w:r>
            <w:r w:rsidR="00E62286">
              <w:rPr>
                <w:rFonts w:ascii="Arial" w:hAnsi="Arial"/>
                <w:sz w:val="20"/>
              </w:rPr>
              <w:fldChar w:fldCharType="separate"/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t> </w:t>
            </w:r>
            <w:r w:rsidR="00E62286"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4FFEA251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FAFA945" w14:textId="77777777" w:rsidR="005F0063" w:rsidRPr="005F0063" w:rsidRDefault="005F0063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5F0063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F0063">
              <w:rPr>
                <w:rFonts w:ascii="Arial" w:hAnsi="Arial"/>
                <w:sz w:val="20"/>
              </w:rPr>
              <w:instrText xml:space="preserve"> FORMTEXT </w:instrText>
            </w:r>
            <w:r w:rsidRPr="005F0063">
              <w:rPr>
                <w:rFonts w:ascii="Arial" w:hAnsi="Arial"/>
                <w:sz w:val="20"/>
              </w:rPr>
            </w:r>
            <w:r w:rsidRPr="005F0063">
              <w:rPr>
                <w:rFonts w:ascii="Arial" w:hAnsi="Arial"/>
                <w:sz w:val="20"/>
              </w:rPr>
              <w:fldChar w:fldCharType="separate"/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0FDB466" w14:textId="77777777" w:rsidR="005F0063" w:rsidRPr="005F0063" w:rsidRDefault="00B503D7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4FA8DA2D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6A5E19A" w14:textId="77777777" w:rsidR="005F0063" w:rsidRPr="005F0063" w:rsidRDefault="005F0063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 w:rsidRPr="005F0063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F0063">
              <w:rPr>
                <w:rFonts w:ascii="Arial" w:hAnsi="Arial"/>
                <w:sz w:val="20"/>
              </w:rPr>
              <w:instrText xml:space="preserve"> FORMTEXT </w:instrText>
            </w:r>
            <w:r w:rsidRPr="005F0063">
              <w:rPr>
                <w:rFonts w:ascii="Arial" w:hAnsi="Arial"/>
                <w:sz w:val="20"/>
              </w:rPr>
            </w:r>
            <w:r w:rsidRPr="005F0063">
              <w:rPr>
                <w:rFonts w:ascii="Arial" w:hAnsi="Arial"/>
                <w:sz w:val="20"/>
              </w:rPr>
              <w:fldChar w:fldCharType="separate"/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4CCCB87" w14:textId="77777777" w:rsidR="005F0063" w:rsidRPr="005F0063" w:rsidRDefault="00B503D7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1A52400D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338"/>
        </w:trPr>
        <w:tc>
          <w:tcPr>
            <w:tcW w:w="6280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6CBEA" w14:textId="77777777" w:rsidR="005F0063" w:rsidRPr="005F0063" w:rsidRDefault="005F0063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5F0063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5F0063">
              <w:rPr>
                <w:rFonts w:ascii="Arial" w:hAnsi="Arial"/>
                <w:sz w:val="20"/>
              </w:rPr>
              <w:instrText xml:space="preserve"> FORMTEXT </w:instrText>
            </w:r>
            <w:r w:rsidRPr="005F0063">
              <w:rPr>
                <w:rFonts w:ascii="Arial" w:hAnsi="Arial"/>
                <w:sz w:val="20"/>
              </w:rPr>
            </w:r>
            <w:r w:rsidRPr="005F0063">
              <w:rPr>
                <w:rFonts w:ascii="Arial" w:hAnsi="Arial"/>
                <w:sz w:val="20"/>
              </w:rPr>
              <w:fldChar w:fldCharType="separate"/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t> </w:t>
            </w:r>
            <w:r w:rsidRPr="005F0063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38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98223" w14:textId="77777777" w:rsidR="005F0063" w:rsidRPr="005F0063" w:rsidRDefault="00B503D7" w:rsidP="00E62286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1:a</w:t>
            </w:r>
            <w:proofErr w:type="gramEnd"/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2:a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>Man</w:t>
            </w:r>
            <w:r w:rsidR="00092424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5F0063" w14:paraId="000C1C94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130"/>
        </w:trPr>
        <w:tc>
          <w:tcPr>
            <w:tcW w:w="1010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FE333" w14:textId="77777777" w:rsidR="005F0063" w:rsidRDefault="005F0063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Övrig</w:t>
            </w:r>
            <w:r w:rsidR="00D96551">
              <w:rPr>
                <w:rFonts w:ascii="Arial" w:hAnsi="Arial"/>
                <w:sz w:val="14"/>
              </w:rPr>
              <w:t>a noteringar</w:t>
            </w:r>
          </w:p>
          <w:p w14:paraId="3F6C095F" w14:textId="77777777" w:rsidR="005F0063" w:rsidRDefault="005F0063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2EB0664B" w14:textId="77777777" w:rsidR="00D96551" w:rsidRDefault="00D96551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  <w:p w14:paraId="40510A7C" w14:textId="77777777" w:rsidR="00D96551" w:rsidRDefault="00D96551" w:rsidP="00D40D3B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</w:p>
        </w:tc>
      </w:tr>
      <w:tr w:rsidR="00D40D3B" w14:paraId="030AED0E" w14:textId="77777777" w:rsidTr="002E0343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351"/>
        </w:trPr>
        <w:tc>
          <w:tcPr>
            <w:tcW w:w="10107" w:type="dxa"/>
            <w:gridSpan w:val="7"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bottom"/>
          </w:tcPr>
          <w:p w14:paraId="6BB111F6" w14:textId="77777777" w:rsidR="00D40D3B" w:rsidRPr="001E549D" w:rsidRDefault="000B072E" w:rsidP="00D40D3B">
            <w:pPr>
              <w:tabs>
                <w:tab w:val="left" w:pos="1257"/>
                <w:tab w:val="left" w:pos="2514"/>
                <w:tab w:val="left" w:pos="3771"/>
                <w:tab w:val="left" w:pos="5029"/>
                <w:tab w:val="left" w:pos="6287"/>
                <w:tab w:val="left" w:pos="7545"/>
                <w:tab w:val="left" w:pos="8803"/>
              </w:tabs>
              <w:spacing w:before="12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B3. </w:t>
            </w:r>
            <w:r w:rsidR="00D40D3B" w:rsidRPr="001E549D">
              <w:rPr>
                <w:rFonts w:ascii="Arial" w:hAnsi="Arial"/>
                <w:b/>
                <w:sz w:val="20"/>
              </w:rPr>
              <w:t>Täthetsprov</w:t>
            </w:r>
            <w:r w:rsidR="00D40D3B">
              <w:rPr>
                <w:rFonts w:ascii="Arial" w:hAnsi="Arial"/>
                <w:b/>
                <w:sz w:val="20"/>
              </w:rPr>
              <w:t>, differentialtryck</w:t>
            </w:r>
            <w:r w:rsidR="00D40D3B" w:rsidRPr="001E549D">
              <w:rPr>
                <w:rFonts w:ascii="Arial" w:hAnsi="Arial"/>
                <w:b/>
                <w:sz w:val="20"/>
              </w:rPr>
              <w:t xml:space="preserve"> och rörsystem</w:t>
            </w:r>
          </w:p>
        </w:tc>
      </w:tr>
      <w:tr w:rsidR="000E69F2" w14:paraId="044D03EB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222"/>
        </w:trPr>
        <w:tc>
          <w:tcPr>
            <w:tcW w:w="2566" w:type="dxa"/>
            <w:tcBorders>
              <w:bottom w:val="single" w:sz="4" w:space="0" w:color="auto"/>
            </w:tcBorders>
          </w:tcPr>
          <w:p w14:paraId="5534D560" w14:textId="77777777" w:rsidR="000E69F2" w:rsidRPr="009F375D" w:rsidRDefault="000E69F2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F542D3">
              <w:rPr>
                <w:rFonts w:ascii="Arial" w:hAnsi="Arial"/>
                <w:b/>
                <w:bCs/>
                <w:sz w:val="14"/>
              </w:rPr>
              <w:t>Kvarhållandetid</w:t>
            </w:r>
          </w:p>
        </w:tc>
        <w:tc>
          <w:tcPr>
            <w:tcW w:w="3572" w:type="dxa"/>
            <w:gridSpan w:val="4"/>
            <w:tcBorders>
              <w:bottom w:val="single" w:sz="4" w:space="0" w:color="auto"/>
            </w:tcBorders>
          </w:tcPr>
          <w:p w14:paraId="66EAB2EB" w14:textId="77777777" w:rsidR="000E69F2" w:rsidRPr="00830EFB" w:rsidRDefault="000E69F2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14"/>
              </w:rPr>
              <w:t>Differentialtryck vid aktivering av släcksystem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</w:tcPr>
          <w:p w14:paraId="54DED98E" w14:textId="77777777" w:rsidR="000E69F2" w:rsidRDefault="000E69F2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F542D3">
              <w:rPr>
                <w:rFonts w:ascii="Arial" w:hAnsi="Arial"/>
                <w:b/>
                <w:bCs/>
                <w:sz w:val="14"/>
              </w:rPr>
              <w:t>Rörsystem</w:t>
            </w:r>
          </w:p>
        </w:tc>
      </w:tr>
      <w:tr w:rsidR="002E0343" w14:paraId="79A7D7EE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140"/>
        </w:trPr>
        <w:tc>
          <w:tcPr>
            <w:tcW w:w="2566" w:type="dxa"/>
            <w:vMerge w:val="restart"/>
            <w:tcBorders>
              <w:bottom w:val="single" w:sz="4" w:space="0" w:color="auto"/>
            </w:tcBorders>
          </w:tcPr>
          <w:p w14:paraId="199BEDFE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Beräkningsmetod</w:t>
            </w:r>
          </w:p>
          <w:p w14:paraId="0E05F5C7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84208C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4208C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4208C">
              <w:rPr>
                <w:rFonts w:ascii="Arial" w:hAnsi="Arial"/>
                <w:sz w:val="18"/>
                <w:szCs w:val="18"/>
              </w:rPr>
            </w:r>
            <w:r w:rsidRPr="0084208C">
              <w:rPr>
                <w:rFonts w:ascii="Arial" w:hAnsi="Arial"/>
                <w:sz w:val="18"/>
                <w:szCs w:val="18"/>
              </w:rPr>
              <w:fldChar w:fldCharType="end"/>
            </w:r>
            <w:r w:rsidRPr="0084208C">
              <w:rPr>
                <w:rFonts w:ascii="Arial" w:hAnsi="Arial"/>
                <w:sz w:val="18"/>
                <w:szCs w:val="18"/>
              </w:rPr>
              <w:t xml:space="preserve"> Cirkulerande luft </w:t>
            </w:r>
          </w:p>
          <w:p w14:paraId="15B2983B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84208C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208C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84208C">
              <w:rPr>
                <w:rFonts w:ascii="Arial" w:hAnsi="Arial"/>
                <w:sz w:val="18"/>
                <w:szCs w:val="18"/>
              </w:rPr>
            </w:r>
            <w:r w:rsidRPr="0084208C">
              <w:rPr>
                <w:rFonts w:ascii="Arial" w:hAnsi="Arial"/>
                <w:sz w:val="18"/>
                <w:szCs w:val="18"/>
              </w:rPr>
              <w:fldChar w:fldCharType="end"/>
            </w:r>
            <w:r w:rsidRPr="0084208C">
              <w:rPr>
                <w:rFonts w:ascii="Arial" w:hAnsi="Arial"/>
                <w:sz w:val="18"/>
                <w:szCs w:val="18"/>
              </w:rPr>
              <w:t xml:space="preserve"> Sjunkande gränssnitt</w:t>
            </w:r>
          </w:p>
          <w:p w14:paraId="7F86C71A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84208C">
              <w:rPr>
                <w:rFonts w:ascii="Arial" w:hAnsi="Arial"/>
                <w:sz w:val="14"/>
              </w:rPr>
              <w:t>Skyddad höjd i utrymmet</w:t>
            </w:r>
          </w:p>
          <w:p w14:paraId="70912F12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  <w:r w:rsidRPr="0084208C">
              <w:rPr>
                <w:rFonts w:ascii="Arial" w:hAnsi="Arial"/>
                <w:sz w:val="20"/>
              </w:rPr>
              <w:t xml:space="preserve"> m</w:t>
            </w:r>
          </w:p>
          <w:p w14:paraId="0CC7C4D8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</w:p>
          <w:p w14:paraId="66D75D52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Beräknad kvarhållandetid</w:t>
            </w:r>
          </w:p>
          <w:p w14:paraId="6F23FE3C" w14:textId="77777777" w:rsidR="002E0343" w:rsidRPr="0084208C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  <w:r w:rsidRPr="0084208C">
              <w:rPr>
                <w:rFonts w:ascii="Arial" w:hAnsi="Arial"/>
                <w:sz w:val="20"/>
              </w:rPr>
              <w:t xml:space="preserve"> minuter</w:t>
            </w:r>
          </w:p>
        </w:tc>
        <w:tc>
          <w:tcPr>
            <w:tcW w:w="1107" w:type="dxa"/>
            <w:gridSpan w:val="2"/>
            <w:tcBorders>
              <w:bottom w:val="single" w:sz="4" w:space="0" w:color="auto"/>
            </w:tcBorders>
          </w:tcPr>
          <w:p w14:paraId="52DD2FC5" w14:textId="77777777" w:rsidR="002E0343" w:rsidRPr="00F542D3" w:rsidRDefault="002E0343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14:paraId="0A7E68AB" w14:textId="77777777" w:rsidR="002E0343" w:rsidRPr="00830EFB" w:rsidRDefault="002E0343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30EFB">
              <w:rPr>
                <w:rFonts w:ascii="Arial" w:hAnsi="Arial"/>
                <w:sz w:val="14"/>
              </w:rPr>
              <w:t>Maximal</w:t>
            </w:r>
            <w:r w:rsidR="000C36BA">
              <w:rPr>
                <w:rFonts w:ascii="Arial" w:hAnsi="Arial"/>
                <w:sz w:val="14"/>
              </w:rPr>
              <w:t>t</w:t>
            </w:r>
            <w:r w:rsidRPr="00830EFB">
              <w:rPr>
                <w:rFonts w:ascii="Arial" w:hAnsi="Arial"/>
                <w:sz w:val="14"/>
              </w:rPr>
              <w:t xml:space="preserve"> tillåtna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E822244" w14:textId="77777777" w:rsidR="002E0343" w:rsidRDefault="002E0343" w:rsidP="00F542D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Beräknad</w:t>
            </w:r>
          </w:p>
        </w:tc>
        <w:tc>
          <w:tcPr>
            <w:tcW w:w="3969" w:type="dxa"/>
            <w:gridSpan w:val="2"/>
            <w:vMerge w:val="restart"/>
          </w:tcPr>
          <w:p w14:paraId="516962BE" w14:textId="77777777" w:rsidR="002E0343" w:rsidRPr="00E678A5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2"/>
                <w:szCs w:val="12"/>
              </w:rPr>
            </w:pPr>
            <w:r w:rsidRPr="00E678A5">
              <w:rPr>
                <w:rFonts w:ascii="Arial" w:hAnsi="Arial"/>
                <w:sz w:val="12"/>
                <w:szCs w:val="12"/>
              </w:rPr>
              <w:t>Förfarande för bedömning om överstämmelse</w:t>
            </w:r>
            <w:r w:rsidR="00E678A5" w:rsidRPr="00E678A5">
              <w:rPr>
                <w:rFonts w:ascii="Arial" w:hAnsi="Arial"/>
                <w:sz w:val="12"/>
                <w:szCs w:val="12"/>
              </w:rPr>
              <w:t xml:space="preserve"> </w:t>
            </w:r>
            <w:r w:rsidR="00E678A5">
              <w:rPr>
                <w:rFonts w:ascii="Arial" w:hAnsi="Arial"/>
                <w:sz w:val="12"/>
                <w:szCs w:val="12"/>
              </w:rPr>
              <w:t>(</w:t>
            </w:r>
            <w:r w:rsidR="00E678A5" w:rsidRPr="00E678A5">
              <w:rPr>
                <w:rFonts w:ascii="Arial" w:hAnsi="Arial"/>
                <w:sz w:val="12"/>
                <w:szCs w:val="12"/>
              </w:rPr>
              <w:t>AFS 2016:1)</w:t>
            </w:r>
          </w:p>
          <w:p w14:paraId="52FDFD45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t xml:space="preserve">Kategori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 w:rsidRPr="004F1973">
              <w:rPr>
                <w:rFonts w:ascii="Arial" w:hAnsi="Arial"/>
                <w:sz w:val="20"/>
                <w:szCs w:val="20"/>
              </w:rPr>
              <w:t xml:space="preserve"> Modul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  <w:p w14:paraId="74EA2FA2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6"/>
                <w:szCs w:val="16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FORMCHECKBOX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 w:rsidRPr="004F1973">
              <w:rPr>
                <w:rFonts w:ascii="Arial" w:hAnsi="Arial"/>
                <w:sz w:val="20"/>
                <w:szCs w:val="20"/>
              </w:rPr>
              <w:t xml:space="preserve"> </w:t>
            </w:r>
            <w:r w:rsidRPr="0060778E">
              <w:rPr>
                <w:rFonts w:ascii="Arial" w:hAnsi="Arial"/>
                <w:sz w:val="16"/>
                <w:szCs w:val="16"/>
              </w:rPr>
              <w:t>EU-försäkran om överens</w:t>
            </w:r>
            <w:r w:rsidR="000C36BA">
              <w:rPr>
                <w:rFonts w:ascii="Arial" w:hAnsi="Arial"/>
                <w:sz w:val="16"/>
                <w:szCs w:val="16"/>
              </w:rPr>
              <w:t>s</w:t>
            </w:r>
            <w:r w:rsidRPr="0060778E">
              <w:rPr>
                <w:rFonts w:ascii="Arial" w:hAnsi="Arial"/>
                <w:sz w:val="16"/>
                <w:szCs w:val="16"/>
              </w:rPr>
              <w:t>tämmelse utfärdad</w:t>
            </w:r>
          </w:p>
          <w:p w14:paraId="57324573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Avser rörsystem</w:t>
            </w:r>
          </w:p>
          <w:p w14:paraId="3E9F2053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2E0343" w14:paraId="1C653433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2566" w:type="dxa"/>
            <w:vMerge/>
          </w:tcPr>
          <w:p w14:paraId="3713C61D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1107" w:type="dxa"/>
            <w:gridSpan w:val="2"/>
            <w:tcBorders>
              <w:bottom w:val="single" w:sz="4" w:space="0" w:color="auto"/>
            </w:tcBorders>
            <w:vAlign w:val="center"/>
          </w:tcPr>
          <w:p w14:paraId="0CA41BBB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937E3B">
              <w:rPr>
                <w:rFonts w:ascii="Arial" w:hAnsi="Arial"/>
                <w:sz w:val="20"/>
                <w:szCs w:val="20"/>
              </w:rPr>
              <w:t>Övertryck</w:t>
            </w:r>
          </w:p>
        </w:tc>
        <w:tc>
          <w:tcPr>
            <w:tcW w:w="1189" w:type="dxa"/>
            <w:tcBorders>
              <w:bottom w:val="single" w:sz="4" w:space="0" w:color="auto"/>
            </w:tcBorders>
            <w:vAlign w:val="center"/>
          </w:tcPr>
          <w:p w14:paraId="0EC89C92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12B3307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3969" w:type="dxa"/>
            <w:gridSpan w:val="2"/>
            <w:vMerge/>
          </w:tcPr>
          <w:p w14:paraId="315170E8" w14:textId="77777777" w:rsidR="002E0343" w:rsidRPr="001A13F4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</w:tr>
      <w:tr w:rsidR="002E0343" w14:paraId="349233C7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430"/>
        </w:trPr>
        <w:tc>
          <w:tcPr>
            <w:tcW w:w="2566" w:type="dxa"/>
            <w:vMerge/>
          </w:tcPr>
          <w:p w14:paraId="719039AD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1107" w:type="dxa"/>
            <w:gridSpan w:val="2"/>
            <w:vAlign w:val="center"/>
          </w:tcPr>
          <w:p w14:paraId="4501A80B" w14:textId="77777777" w:rsidR="002E0343" w:rsidRPr="00830EFB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Undertryck</w:t>
            </w:r>
          </w:p>
        </w:tc>
        <w:tc>
          <w:tcPr>
            <w:tcW w:w="1189" w:type="dxa"/>
            <w:vAlign w:val="center"/>
          </w:tcPr>
          <w:p w14:paraId="6B98941F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1276" w:type="dxa"/>
            <w:vAlign w:val="center"/>
          </w:tcPr>
          <w:p w14:paraId="57775934" w14:textId="77777777" w:rsidR="002E0343" w:rsidRPr="00F542D3" w:rsidRDefault="002E0343" w:rsidP="009F375D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Pa</w:t>
            </w:r>
          </w:p>
        </w:tc>
        <w:tc>
          <w:tcPr>
            <w:tcW w:w="3969" w:type="dxa"/>
            <w:gridSpan w:val="2"/>
            <w:vMerge/>
          </w:tcPr>
          <w:p w14:paraId="18A6081E" w14:textId="77777777" w:rsidR="002E034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</w:p>
        </w:tc>
      </w:tr>
      <w:tr w:rsidR="002E0343" w14:paraId="6CCF2793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hRule="exact" w:val="205"/>
        </w:trPr>
        <w:tc>
          <w:tcPr>
            <w:tcW w:w="2566" w:type="dxa"/>
            <w:vMerge/>
          </w:tcPr>
          <w:p w14:paraId="67D91AB4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572" w:type="dxa"/>
            <w:gridSpan w:val="4"/>
            <w:vMerge w:val="restart"/>
          </w:tcPr>
          <w:p w14:paraId="0EE25B30" w14:textId="77777777" w:rsidR="002E0343" w:rsidRPr="00830EFB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sz w:val="14"/>
              </w:rPr>
              <w:t>Installerad total tryckavlastningsarea</w:t>
            </w:r>
          </w:p>
          <w:p w14:paraId="1CD0F437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  <w:p w14:paraId="1735A92A" w14:textId="77777777" w:rsidR="002E0343" w:rsidRPr="000E69F2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0E69F2">
              <w:rPr>
                <w:rFonts w:ascii="Arial" w:hAnsi="Arial"/>
                <w:sz w:val="14"/>
              </w:rPr>
              <w:t>Typ av tryckavlastning</w:t>
            </w:r>
            <w:r>
              <w:rPr>
                <w:rFonts w:ascii="Arial" w:hAnsi="Arial"/>
                <w:sz w:val="14"/>
              </w:rPr>
              <w:t>sspjäll</w:t>
            </w:r>
          </w:p>
          <w:p w14:paraId="00A7792B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B63606">
              <w:rPr>
                <w:rFonts w:ascii="Arial" w:hAnsi="Arial"/>
                <w:sz w:val="18"/>
                <w:szCs w:val="18"/>
              </w:rPr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Pneumatisk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B63606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33E00FFC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B63606">
              <w:rPr>
                <w:rFonts w:ascii="Arial" w:hAnsi="Arial"/>
                <w:sz w:val="18"/>
                <w:szCs w:val="18"/>
              </w:rPr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Elektris</w:t>
            </w:r>
            <w:r>
              <w:rPr>
                <w:rFonts w:ascii="Arial" w:hAnsi="Arial"/>
                <w:sz w:val="18"/>
                <w:szCs w:val="18"/>
              </w:rPr>
              <w:t xml:space="preserve">k </w:t>
            </w:r>
            <w:r w:rsidRPr="00B63606"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35D1F437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B63606">
              <w:rPr>
                <w:rFonts w:ascii="Arial" w:hAnsi="Arial"/>
                <w:sz w:val="18"/>
                <w:szCs w:val="18"/>
              </w:rPr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Gravitation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  <w:p w14:paraId="5292B3C4" w14:textId="77777777" w:rsidR="002E0343" w:rsidRPr="004F197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 w:rsidRPr="00B63606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3606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B63606">
              <w:rPr>
                <w:rFonts w:ascii="Arial" w:hAnsi="Arial"/>
                <w:sz w:val="18"/>
                <w:szCs w:val="18"/>
              </w:rPr>
            </w:r>
            <w:r w:rsidRPr="00B63606">
              <w:rPr>
                <w:rFonts w:ascii="Arial" w:hAnsi="Arial"/>
                <w:sz w:val="18"/>
                <w:szCs w:val="18"/>
              </w:rPr>
              <w:fldChar w:fldCharType="end"/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 w:rsidRPr="00B63606">
              <w:rPr>
                <w:rFonts w:ascii="Arial" w:hAnsi="Arial"/>
                <w:sz w:val="18"/>
                <w:szCs w:val="18"/>
              </w:rPr>
              <w:t xml:space="preserve"> 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  <w:gridSpan w:val="2"/>
            <w:vMerge/>
            <w:tcBorders>
              <w:bottom w:val="dashed" w:sz="4" w:space="0" w:color="auto"/>
            </w:tcBorders>
          </w:tcPr>
          <w:p w14:paraId="610736D3" w14:textId="77777777" w:rsidR="002E034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</w:p>
        </w:tc>
      </w:tr>
      <w:tr w:rsidR="002E0343" w14:paraId="51856C81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841"/>
        </w:trPr>
        <w:tc>
          <w:tcPr>
            <w:tcW w:w="2566" w:type="dxa"/>
            <w:vMerge/>
            <w:tcBorders>
              <w:bottom w:val="single" w:sz="4" w:space="0" w:color="auto"/>
            </w:tcBorders>
          </w:tcPr>
          <w:p w14:paraId="622E13F5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572" w:type="dxa"/>
            <w:gridSpan w:val="4"/>
            <w:vMerge/>
            <w:tcBorders>
              <w:bottom w:val="single" w:sz="4" w:space="0" w:color="auto"/>
            </w:tcBorders>
            <w:vAlign w:val="center"/>
          </w:tcPr>
          <w:p w14:paraId="1CC08B07" w14:textId="77777777" w:rsidR="002E0343" w:rsidRPr="004F197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1A24A09" w14:textId="77777777" w:rsidR="002E0343" w:rsidRDefault="002E0343" w:rsidP="009A25AA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C963B7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3B7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C963B7">
              <w:rPr>
                <w:rFonts w:ascii="Arial" w:hAnsi="Arial"/>
                <w:sz w:val="18"/>
                <w:szCs w:val="18"/>
              </w:rPr>
            </w:r>
            <w:r w:rsidRPr="00C963B7">
              <w:rPr>
                <w:rFonts w:ascii="Arial" w:hAnsi="Arial"/>
                <w:sz w:val="18"/>
                <w:szCs w:val="18"/>
              </w:rPr>
              <w:fldChar w:fldCharType="end"/>
            </w:r>
            <w:r w:rsidRPr="00C963B7">
              <w:rPr>
                <w:rFonts w:ascii="Arial" w:hAnsi="Arial"/>
                <w:sz w:val="18"/>
                <w:szCs w:val="18"/>
              </w:rPr>
              <w:t xml:space="preserve"> God teknisk praxis</w:t>
            </w:r>
          </w:p>
          <w:p w14:paraId="69FF017A" w14:textId="77777777" w:rsidR="002E0343" w:rsidRDefault="002E0343" w:rsidP="002E0343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Avser rörsystem</w:t>
            </w:r>
          </w:p>
          <w:p w14:paraId="76E886B9" w14:textId="77777777" w:rsidR="002E0343" w:rsidRPr="00C963B7" w:rsidRDefault="002E0343" w:rsidP="009A25AA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2E0343" w14:paraId="6555BEE8" w14:textId="77777777" w:rsidTr="00D96551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rPr>
          <w:trHeight w:val="854"/>
        </w:trPr>
        <w:tc>
          <w:tcPr>
            <w:tcW w:w="2566" w:type="dxa"/>
            <w:vMerge/>
          </w:tcPr>
          <w:p w14:paraId="06A0701A" w14:textId="77777777" w:rsidR="002E0343" w:rsidRPr="0084208C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572" w:type="dxa"/>
            <w:gridSpan w:val="4"/>
            <w:vMerge/>
            <w:tcBorders>
              <w:bottom w:val="single" w:sz="4" w:space="0" w:color="auto"/>
            </w:tcBorders>
          </w:tcPr>
          <w:p w14:paraId="53F943C0" w14:textId="77777777" w:rsidR="002E0343" w:rsidRPr="00F542D3" w:rsidRDefault="002E0343" w:rsidP="00830EFB">
            <w:pPr>
              <w:tabs>
                <w:tab w:val="right" w:pos="9845"/>
              </w:tabs>
              <w:spacing w:before="48"/>
              <w:rPr>
                <w:rFonts w:ascii="Arial" w:hAnsi="Arial"/>
                <w:b/>
                <w:bCs/>
                <w:sz w:val="14"/>
              </w:rPr>
            </w:pPr>
          </w:p>
        </w:tc>
        <w:tc>
          <w:tcPr>
            <w:tcW w:w="3969" w:type="dxa"/>
            <w:gridSpan w:val="2"/>
          </w:tcPr>
          <w:p w14:paraId="1CA90055" w14:textId="77777777" w:rsidR="002E0343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Högsta arbetstryck</w:t>
            </w:r>
            <w:r w:rsidRPr="004F1973">
              <w:rPr>
                <w:rFonts w:ascii="Arial" w:hAnsi="Arial"/>
                <w:sz w:val="20"/>
                <w:szCs w:val="20"/>
              </w:rPr>
              <w:t xml:space="preserve"> 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>
              <w:rPr>
                <w:rFonts w:ascii="Arial" w:hAnsi="Arial"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  <w:r>
              <w:rPr>
                <w:rFonts w:ascii="Arial" w:hAnsi="Arial"/>
                <w:sz w:val="20"/>
                <w:szCs w:val="20"/>
              </w:rPr>
              <w:t xml:space="preserve"> bar</w:t>
            </w:r>
          </w:p>
          <w:p w14:paraId="1A7E7FB8" w14:textId="77777777" w:rsidR="002E0343" w:rsidRPr="00937E3B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14"/>
              </w:rPr>
              <w:t>Provtryckning rörsystem</w:t>
            </w:r>
          </w:p>
          <w:p w14:paraId="01F66A39" w14:textId="77777777" w:rsidR="002E0343" w:rsidRPr="009A25AA" w:rsidRDefault="002E0343" w:rsidP="000E69F2">
            <w:pPr>
              <w:tabs>
                <w:tab w:val="right" w:pos="9845"/>
              </w:tabs>
              <w:spacing w:before="48"/>
              <w:rPr>
                <w:rFonts w:ascii="Arial" w:hAnsi="Arial"/>
                <w:sz w:val="18"/>
                <w:szCs w:val="18"/>
              </w:rPr>
            </w:pPr>
            <w:r w:rsidRPr="009A25AA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9A25AA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9A25AA">
              <w:rPr>
                <w:rFonts w:ascii="Arial" w:hAnsi="Arial"/>
                <w:sz w:val="18"/>
                <w:szCs w:val="18"/>
              </w:rPr>
            </w:r>
            <w:r w:rsidRPr="009A25AA">
              <w:rPr>
                <w:rFonts w:ascii="Arial" w:hAnsi="Arial"/>
                <w:sz w:val="18"/>
                <w:szCs w:val="18"/>
              </w:rPr>
              <w:fldChar w:fldCharType="end"/>
            </w:r>
            <w:r w:rsidRPr="009A25AA">
              <w:rPr>
                <w:rFonts w:ascii="Arial" w:hAnsi="Arial"/>
                <w:sz w:val="18"/>
                <w:szCs w:val="18"/>
              </w:rPr>
              <w:t xml:space="preserve"> Godkänd </w:t>
            </w:r>
            <w:r>
              <w:rPr>
                <w:rFonts w:ascii="Arial" w:hAnsi="Arial"/>
                <w:sz w:val="18"/>
                <w:szCs w:val="18"/>
              </w:rPr>
              <w:t xml:space="preserve">     </w:t>
            </w:r>
            <w:r w:rsidRPr="009A25AA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Kryssruta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25AA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Pr="009A25AA">
              <w:rPr>
                <w:rFonts w:ascii="Arial" w:hAnsi="Arial"/>
                <w:sz w:val="18"/>
                <w:szCs w:val="18"/>
              </w:rPr>
            </w:r>
            <w:r w:rsidRPr="009A25AA">
              <w:rPr>
                <w:rFonts w:ascii="Arial" w:hAnsi="Arial"/>
                <w:sz w:val="18"/>
                <w:szCs w:val="18"/>
              </w:rPr>
              <w:fldChar w:fldCharType="end"/>
            </w:r>
            <w:r w:rsidRPr="009A25AA">
              <w:rPr>
                <w:rFonts w:ascii="Arial" w:hAnsi="Arial"/>
                <w:sz w:val="18"/>
                <w:szCs w:val="18"/>
              </w:rPr>
              <w:t xml:space="preserve"> Ej Godkänd</w:t>
            </w:r>
          </w:p>
        </w:tc>
      </w:tr>
      <w:tr w:rsidR="005D07A1" w14:paraId="5B8D215B" w14:textId="77777777" w:rsidTr="00D96551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6138" w:type="dxa"/>
            <w:gridSpan w:val="5"/>
          </w:tcPr>
          <w:p w14:paraId="2589BEF3" w14:textId="77777777" w:rsidR="005D07A1" w:rsidRPr="0084208C" w:rsidRDefault="005D07A1" w:rsidP="005D07A1">
            <w:pPr>
              <w:tabs>
                <w:tab w:val="right" w:pos="9845"/>
              </w:tabs>
              <w:spacing w:before="48"/>
              <w:ind w:left="112" w:hanging="112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Täthetsprov utförd (datum)</w:t>
            </w:r>
          </w:p>
          <w:p w14:paraId="306F33A4" w14:textId="77777777" w:rsidR="005F0063" w:rsidRPr="0084208C" w:rsidRDefault="005D07A1" w:rsidP="00D96551">
            <w:pPr>
              <w:spacing w:before="48"/>
              <w:ind w:left="112" w:hanging="112"/>
              <w:rPr>
                <w:rFonts w:ascii="Arial" w:hAnsi="Arial"/>
                <w:sz w:val="20"/>
                <w:szCs w:val="20"/>
              </w:rPr>
            </w:pPr>
            <w:r w:rsidRPr="0084208C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  <w:szCs w:val="20"/>
              </w:rPr>
            </w:r>
            <w:r w:rsidRPr="0084208C">
              <w:rPr>
                <w:rFonts w:ascii="Arial" w:hAnsi="Arial"/>
                <w:sz w:val="20"/>
                <w:szCs w:val="20"/>
              </w:rPr>
              <w:fldChar w:fldCharType="separate"/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 w:rsidRPr="0084208C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84208C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  <w:tc>
          <w:tcPr>
            <w:tcW w:w="3969" w:type="dxa"/>
            <w:gridSpan w:val="2"/>
          </w:tcPr>
          <w:p w14:paraId="351CD95E" w14:textId="77777777" w:rsidR="005D07A1" w:rsidRDefault="005D07A1" w:rsidP="005D07A1">
            <w:pPr>
              <w:tabs>
                <w:tab w:val="right" w:pos="9845"/>
              </w:tabs>
              <w:spacing w:before="48"/>
              <w:ind w:left="40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Provtryckning utförd (datum)</w:t>
            </w:r>
          </w:p>
          <w:p w14:paraId="2ECBCD3B" w14:textId="77777777" w:rsidR="005F0063" w:rsidRPr="00D96551" w:rsidRDefault="005D07A1" w:rsidP="00D96551">
            <w:pPr>
              <w:spacing w:before="48"/>
              <w:ind w:left="40"/>
              <w:rPr>
                <w:rFonts w:ascii="Arial" w:hAnsi="Arial"/>
                <w:sz w:val="20"/>
                <w:szCs w:val="20"/>
              </w:rPr>
            </w:pPr>
            <w:r w:rsidRPr="004F1973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4F1973">
              <w:rPr>
                <w:rFonts w:ascii="Arial" w:hAnsi="Arial"/>
                <w:sz w:val="20"/>
                <w:szCs w:val="20"/>
              </w:rPr>
              <w:instrText xml:space="preserve"> FORMTEXT </w:instrText>
            </w:r>
            <w:r w:rsidRPr="004F1973">
              <w:rPr>
                <w:rFonts w:ascii="Arial" w:hAnsi="Arial"/>
                <w:sz w:val="20"/>
                <w:szCs w:val="20"/>
              </w:rPr>
            </w:r>
            <w:r w:rsidRPr="004F1973">
              <w:rPr>
                <w:rFonts w:ascii="Arial" w:hAnsi="Arial"/>
                <w:sz w:val="20"/>
                <w:szCs w:val="20"/>
              </w:rPr>
              <w:fldChar w:fldCharType="separate"/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="000119A5">
              <w:rPr>
                <w:rFonts w:ascii="Arial" w:hAnsi="Arial"/>
                <w:noProof/>
                <w:sz w:val="20"/>
                <w:szCs w:val="20"/>
              </w:rPr>
              <w:t> </w:t>
            </w:r>
            <w:r w:rsidRPr="004F1973">
              <w:rPr>
                <w:rFonts w:ascii="Arial" w:hAnsi="Arial"/>
                <w:sz w:val="20"/>
                <w:szCs w:val="20"/>
              </w:rPr>
              <w:fldChar w:fldCharType="end"/>
            </w:r>
          </w:p>
        </w:tc>
      </w:tr>
      <w:tr w:rsidR="00D96551" w14:paraId="242265F2" w14:textId="77777777" w:rsidTr="00D96551">
        <w:tblPrEx>
          <w:tblCellMar>
            <w:top w:w="0" w:type="dxa"/>
            <w:bottom w:w="0" w:type="dxa"/>
          </w:tblCellMar>
        </w:tblPrEx>
        <w:trPr>
          <w:trHeight w:val="1122"/>
        </w:trPr>
        <w:tc>
          <w:tcPr>
            <w:tcW w:w="10107" w:type="dxa"/>
            <w:gridSpan w:val="7"/>
          </w:tcPr>
          <w:p w14:paraId="5045807E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14"/>
              </w:rPr>
              <w:t>Övriga noteringar</w:t>
            </w:r>
          </w:p>
          <w:p w14:paraId="155F32D9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</w:p>
          <w:p w14:paraId="002E76D8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20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</w:p>
          <w:p w14:paraId="1191DEF0" w14:textId="77777777" w:rsidR="00D96551" w:rsidRPr="0084208C" w:rsidRDefault="00D96551" w:rsidP="00D96551">
            <w:pPr>
              <w:tabs>
                <w:tab w:val="right" w:pos="9845"/>
              </w:tabs>
              <w:spacing w:before="48"/>
              <w:rPr>
                <w:rFonts w:ascii="Arial" w:hAnsi="Arial"/>
                <w:sz w:val="14"/>
              </w:rPr>
            </w:pPr>
            <w:r w:rsidRPr="0084208C">
              <w:rPr>
                <w:rFonts w:ascii="Arial" w:hAnsi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4208C">
              <w:rPr>
                <w:rFonts w:ascii="Arial" w:hAnsi="Arial"/>
                <w:sz w:val="20"/>
              </w:rPr>
              <w:instrText xml:space="preserve"> FORMTEXT </w:instrText>
            </w:r>
            <w:r w:rsidRPr="0084208C">
              <w:rPr>
                <w:rFonts w:ascii="Arial" w:hAnsi="Arial"/>
                <w:sz w:val="20"/>
              </w:rPr>
            </w:r>
            <w:r w:rsidRPr="0084208C">
              <w:rPr>
                <w:rFonts w:ascii="Arial" w:hAnsi="Arial"/>
                <w:sz w:val="20"/>
              </w:rPr>
              <w:fldChar w:fldCharType="separate"/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t> </w:t>
            </w:r>
            <w:r w:rsidRPr="0084208C">
              <w:rPr>
                <w:rFonts w:ascii="Arial" w:hAnsi="Arial"/>
                <w:sz w:val="20"/>
              </w:rPr>
              <w:fldChar w:fldCharType="end"/>
            </w:r>
          </w:p>
        </w:tc>
      </w:tr>
    </w:tbl>
    <w:p w14:paraId="56ADC511" w14:textId="77777777" w:rsidR="00355BE0" w:rsidRDefault="00355BE0" w:rsidP="00355BE0">
      <w:pPr>
        <w:rPr>
          <w:rFonts w:ascii="Arial" w:hAnsi="Arial"/>
          <w:b/>
          <w:sz w:val="20"/>
        </w:rPr>
      </w:pPr>
    </w:p>
    <w:sectPr w:rsidR="00355BE0" w:rsidSect="001E549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04" w:right="567" w:bottom="340" w:left="1418" w:header="851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F07DE" w14:textId="77777777" w:rsidR="00C7100C" w:rsidRDefault="00C7100C">
      <w:r>
        <w:separator/>
      </w:r>
    </w:p>
  </w:endnote>
  <w:endnote w:type="continuationSeparator" w:id="0">
    <w:p w14:paraId="3B9AD3F7" w14:textId="77777777" w:rsidR="00C7100C" w:rsidRDefault="00C71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73050" w14:textId="77777777" w:rsidR="00F052DD" w:rsidRPr="00F052DD" w:rsidRDefault="00F052DD" w:rsidP="00F052DD">
    <w:pPr>
      <w:spacing w:before="48"/>
      <w:rPr>
        <w:rFonts w:ascii="Arial" w:hAnsi="Arial"/>
        <w:iCs/>
        <w:sz w:val="12"/>
      </w:rPr>
    </w:pPr>
    <w:r w:rsidRPr="00F052DD">
      <w:rPr>
        <w:rFonts w:ascii="Arial" w:hAnsi="Arial"/>
        <w:iCs/>
        <w:sz w:val="12"/>
      </w:rPr>
      <w:t xml:space="preserve">SBF 171:4 </w:t>
    </w:r>
    <w:r w:rsidR="00092424">
      <w:rPr>
        <w:rFonts w:ascii="Arial" w:hAnsi="Arial"/>
        <w:iCs/>
        <w:sz w:val="12"/>
      </w:rPr>
      <w:t>september</w:t>
    </w:r>
    <w:r w:rsidR="00913E08">
      <w:rPr>
        <w:rFonts w:ascii="Arial" w:hAnsi="Arial"/>
        <w:iCs/>
        <w:sz w:val="12"/>
      </w:rPr>
      <w:t xml:space="preserve"> </w:t>
    </w:r>
    <w:r w:rsidRPr="00F052DD">
      <w:rPr>
        <w:rFonts w:ascii="Arial" w:hAnsi="Arial"/>
        <w:iCs/>
        <w:sz w:val="12"/>
      </w:rPr>
      <w:t>2020 © Brandskyddsföreningen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B9B9F" w14:textId="77777777" w:rsidR="00937E3B" w:rsidRPr="00937E3B" w:rsidRDefault="00937E3B" w:rsidP="00937E3B">
    <w:pPr>
      <w:spacing w:before="48"/>
      <w:rPr>
        <w:rFonts w:ascii="Arial" w:hAnsi="Arial"/>
        <w:iCs/>
        <w:sz w:val="12"/>
      </w:rPr>
    </w:pPr>
    <w:r w:rsidRPr="00F052DD">
      <w:rPr>
        <w:rFonts w:ascii="Arial" w:hAnsi="Arial"/>
        <w:iCs/>
        <w:sz w:val="12"/>
      </w:rPr>
      <w:t xml:space="preserve">SBF 171:4 </w:t>
    </w:r>
    <w:r w:rsidR="00092424">
      <w:rPr>
        <w:rFonts w:ascii="Arial" w:hAnsi="Arial"/>
        <w:iCs/>
        <w:sz w:val="12"/>
      </w:rPr>
      <w:t>s</w:t>
    </w:r>
    <w:r w:rsidR="005D1918">
      <w:rPr>
        <w:rFonts w:ascii="Arial" w:hAnsi="Arial"/>
        <w:iCs/>
        <w:sz w:val="12"/>
      </w:rPr>
      <w:t>ept</w:t>
    </w:r>
    <w:r w:rsidR="00092424">
      <w:rPr>
        <w:rFonts w:ascii="Arial" w:hAnsi="Arial"/>
        <w:iCs/>
        <w:sz w:val="12"/>
      </w:rPr>
      <w:t>ember</w:t>
    </w:r>
    <w:r w:rsidRPr="00F052DD">
      <w:rPr>
        <w:rFonts w:ascii="Arial" w:hAnsi="Arial"/>
        <w:iCs/>
        <w:sz w:val="12"/>
      </w:rPr>
      <w:t xml:space="preserve"> 2020 © Brandskyddsföreningen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6E0C84" w14:textId="77777777" w:rsidR="00C7100C" w:rsidRDefault="00C7100C">
      <w:r>
        <w:separator/>
      </w:r>
    </w:p>
  </w:footnote>
  <w:footnote w:type="continuationSeparator" w:id="0">
    <w:p w14:paraId="177629A3" w14:textId="77777777" w:rsidR="00C7100C" w:rsidRDefault="00C71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81DEA" w14:textId="08485E2E" w:rsidR="000A5D1C" w:rsidRPr="00F71B0F" w:rsidRDefault="00FA79FB" w:rsidP="001E549D">
    <w:pPr>
      <w:pStyle w:val="Sidhuvud"/>
      <w:rPr>
        <w:rFonts w:ascii="Arial" w:hAnsi="Arial"/>
        <w:sz w:val="16"/>
      </w:rPr>
    </w:pPr>
    <w:r w:rsidRPr="001E549D">
      <w:rPr>
        <w:rFonts w:ascii="Arial" w:hAnsi="Arial"/>
        <w:b/>
        <w:noProof/>
      </w:rPr>
      <w:drawing>
        <wp:anchor distT="0" distB="0" distL="114300" distR="114300" simplePos="0" relativeHeight="251657216" behindDoc="1" locked="0" layoutInCell="1" allowOverlap="1" wp14:anchorId="62209532" wp14:editId="58E5F081">
          <wp:simplePos x="0" y="0"/>
          <wp:positionH relativeFrom="margin">
            <wp:posOffset>4267200</wp:posOffset>
          </wp:positionH>
          <wp:positionV relativeFrom="page">
            <wp:posOffset>247650</wp:posOffset>
          </wp:positionV>
          <wp:extent cx="2037715" cy="388620"/>
          <wp:effectExtent l="0" t="0" r="0" b="0"/>
          <wp:wrapNone/>
          <wp:docPr id="1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715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549D" w:rsidRPr="001E549D">
      <w:rPr>
        <w:rFonts w:ascii="Arial" w:hAnsi="Arial"/>
        <w:b/>
      </w:rPr>
      <w:t>Bilaga till anläggarintyg</w:t>
    </w:r>
    <w:r w:rsidR="00F71B0F">
      <w:rPr>
        <w:rFonts w:ascii="Arial" w:hAnsi="Arial"/>
        <w:sz w:val="16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7AF7A5" w14:textId="4984A658" w:rsidR="001E549D" w:rsidRDefault="00FA79FB">
    <w:pPr>
      <w:pStyle w:val="Sidhuvud"/>
    </w:pPr>
    <w:r w:rsidRPr="0084208C">
      <w:rPr>
        <w:rFonts w:ascii="Arial" w:hAnsi="Arial"/>
        <w:b/>
        <w:noProof/>
      </w:rPr>
      <w:drawing>
        <wp:anchor distT="0" distB="0" distL="114300" distR="114300" simplePos="0" relativeHeight="251658240" behindDoc="1" locked="0" layoutInCell="1" allowOverlap="1" wp14:anchorId="17087EC6" wp14:editId="7C9DB70F">
          <wp:simplePos x="0" y="0"/>
          <wp:positionH relativeFrom="margin">
            <wp:posOffset>4253230</wp:posOffset>
          </wp:positionH>
          <wp:positionV relativeFrom="page">
            <wp:posOffset>358775</wp:posOffset>
          </wp:positionV>
          <wp:extent cx="2037715" cy="388620"/>
          <wp:effectExtent l="0" t="0" r="0" b="0"/>
          <wp:wrapNone/>
          <wp:docPr id="2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objekt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7715" cy="388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549D" w:rsidRPr="0084208C">
      <w:rPr>
        <w:rFonts w:ascii="Arial" w:hAnsi="Arial"/>
        <w:b/>
      </w:rPr>
      <w:t>ANLÄGGARINTYG</w:t>
    </w:r>
    <w:r w:rsidR="00767019" w:rsidRPr="0084208C">
      <w:rPr>
        <w:rFonts w:ascii="Arial" w:hAnsi="Arial"/>
        <w:b/>
      </w:rPr>
      <w:t xml:space="preserve"> </w:t>
    </w:r>
    <w:r w:rsidR="001E549D" w:rsidRPr="0084208C">
      <w:rPr>
        <w:rFonts w:ascii="Arial" w:hAnsi="Arial"/>
        <w:b/>
      </w:rPr>
      <w:t>GASSLÄCKSYSTEM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304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22"/>
    <w:rsid w:val="000119A5"/>
    <w:rsid w:val="00015F82"/>
    <w:rsid w:val="00031E6E"/>
    <w:rsid w:val="0006050C"/>
    <w:rsid w:val="000778F2"/>
    <w:rsid w:val="00092424"/>
    <w:rsid w:val="000A5D1C"/>
    <w:rsid w:val="000B072E"/>
    <w:rsid w:val="000B5FB7"/>
    <w:rsid w:val="000C36BA"/>
    <w:rsid w:val="000C72ED"/>
    <w:rsid w:val="000E69F2"/>
    <w:rsid w:val="00132881"/>
    <w:rsid w:val="00172002"/>
    <w:rsid w:val="00183DB4"/>
    <w:rsid w:val="001912F3"/>
    <w:rsid w:val="001A13F4"/>
    <w:rsid w:val="001B2683"/>
    <w:rsid w:val="001C3D51"/>
    <w:rsid w:val="001E549D"/>
    <w:rsid w:val="00272222"/>
    <w:rsid w:val="002B1EF9"/>
    <w:rsid w:val="002E0343"/>
    <w:rsid w:val="00305CE4"/>
    <w:rsid w:val="00333EDB"/>
    <w:rsid w:val="00355BE0"/>
    <w:rsid w:val="00377282"/>
    <w:rsid w:val="003B5C84"/>
    <w:rsid w:val="0045625C"/>
    <w:rsid w:val="0047340E"/>
    <w:rsid w:val="004737A7"/>
    <w:rsid w:val="00484DAE"/>
    <w:rsid w:val="004953AB"/>
    <w:rsid w:val="004B59A0"/>
    <w:rsid w:val="004C271E"/>
    <w:rsid w:val="004D15FE"/>
    <w:rsid w:val="004D3444"/>
    <w:rsid w:val="004D579E"/>
    <w:rsid w:val="004E2514"/>
    <w:rsid w:val="004F1973"/>
    <w:rsid w:val="004F5D83"/>
    <w:rsid w:val="00501209"/>
    <w:rsid w:val="0053073E"/>
    <w:rsid w:val="00560AE2"/>
    <w:rsid w:val="0059197C"/>
    <w:rsid w:val="005B3756"/>
    <w:rsid w:val="005D07A1"/>
    <w:rsid w:val="005D1918"/>
    <w:rsid w:val="005D3DBF"/>
    <w:rsid w:val="005F0063"/>
    <w:rsid w:val="0060778E"/>
    <w:rsid w:val="00641C89"/>
    <w:rsid w:val="0064680A"/>
    <w:rsid w:val="00652342"/>
    <w:rsid w:val="006C7160"/>
    <w:rsid w:val="00713D0A"/>
    <w:rsid w:val="00760463"/>
    <w:rsid w:val="00767019"/>
    <w:rsid w:val="007B3D38"/>
    <w:rsid w:val="007B4D25"/>
    <w:rsid w:val="00830EFB"/>
    <w:rsid w:val="0084208C"/>
    <w:rsid w:val="0084627F"/>
    <w:rsid w:val="0087369C"/>
    <w:rsid w:val="00883EAE"/>
    <w:rsid w:val="008A546D"/>
    <w:rsid w:val="008E0B44"/>
    <w:rsid w:val="00913E08"/>
    <w:rsid w:val="0091404F"/>
    <w:rsid w:val="009143F4"/>
    <w:rsid w:val="009375C9"/>
    <w:rsid w:val="00937E3B"/>
    <w:rsid w:val="0094142F"/>
    <w:rsid w:val="009436C6"/>
    <w:rsid w:val="009540FD"/>
    <w:rsid w:val="00996097"/>
    <w:rsid w:val="009A25AA"/>
    <w:rsid w:val="009B01D0"/>
    <w:rsid w:val="009C31CD"/>
    <w:rsid w:val="009D5BE5"/>
    <w:rsid w:val="009F375D"/>
    <w:rsid w:val="009F3951"/>
    <w:rsid w:val="00A1039D"/>
    <w:rsid w:val="00A53A9C"/>
    <w:rsid w:val="00A62266"/>
    <w:rsid w:val="00A7392C"/>
    <w:rsid w:val="00A97492"/>
    <w:rsid w:val="00AC6AEC"/>
    <w:rsid w:val="00AD36C6"/>
    <w:rsid w:val="00B015E3"/>
    <w:rsid w:val="00B129D2"/>
    <w:rsid w:val="00B503D7"/>
    <w:rsid w:val="00B508B0"/>
    <w:rsid w:val="00B619AB"/>
    <w:rsid w:val="00B63606"/>
    <w:rsid w:val="00C057A3"/>
    <w:rsid w:val="00C072D6"/>
    <w:rsid w:val="00C326FC"/>
    <w:rsid w:val="00C64E48"/>
    <w:rsid w:val="00C7100C"/>
    <w:rsid w:val="00C74008"/>
    <w:rsid w:val="00C963B7"/>
    <w:rsid w:val="00CD5974"/>
    <w:rsid w:val="00CE2EB0"/>
    <w:rsid w:val="00CE38D9"/>
    <w:rsid w:val="00D40D3B"/>
    <w:rsid w:val="00D42753"/>
    <w:rsid w:val="00D46FA8"/>
    <w:rsid w:val="00D96551"/>
    <w:rsid w:val="00DC680A"/>
    <w:rsid w:val="00E23B28"/>
    <w:rsid w:val="00E253B6"/>
    <w:rsid w:val="00E25D0E"/>
    <w:rsid w:val="00E62286"/>
    <w:rsid w:val="00E678A5"/>
    <w:rsid w:val="00E713B7"/>
    <w:rsid w:val="00E97559"/>
    <w:rsid w:val="00ED14D2"/>
    <w:rsid w:val="00F052DD"/>
    <w:rsid w:val="00F542D3"/>
    <w:rsid w:val="00F604FF"/>
    <w:rsid w:val="00F71B0F"/>
    <w:rsid w:val="00F90488"/>
    <w:rsid w:val="00FA79FB"/>
    <w:rsid w:val="00FC0C3F"/>
    <w:rsid w:val="00FE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24BE25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Rubrik2">
    <w:name w:val="heading 2"/>
    <w:basedOn w:val="Normal"/>
    <w:next w:val="Normal"/>
    <w:link w:val="Rubrik2Char"/>
    <w:qFormat/>
    <w:rsid w:val="00652342"/>
    <w:pPr>
      <w:keepNext/>
      <w:outlineLvl w:val="1"/>
    </w:pPr>
    <w:rPr>
      <w:rFonts w:ascii="Arial" w:eastAsia="SimHei" w:hAnsi="Arial"/>
      <w:b/>
      <w:bCs/>
      <w:sz w:val="22"/>
      <w:szCs w:val="26"/>
      <w:lang w:val="en-US" w:eastAsia="en-US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Ballongtext">
    <w:name w:val="Balloon Text"/>
    <w:basedOn w:val="Normal"/>
    <w:link w:val="BallongtextChar"/>
    <w:rsid w:val="00B129D2"/>
    <w:rPr>
      <w:rFonts w:ascii="Tahoma" w:hAnsi="Tahoma" w:cs="Tahoma"/>
      <w:sz w:val="16"/>
      <w:szCs w:val="16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customStyle="1" w:styleId="BallongtextChar">
    <w:name w:val="Ballongtext Char"/>
    <w:link w:val="Ballongtext"/>
    <w:rsid w:val="00B129D2"/>
    <w:rPr>
      <w:rFonts w:ascii="Tahoma" w:hAnsi="Tahoma" w:cs="Tahoma"/>
      <w:sz w:val="16"/>
      <w:szCs w:val="16"/>
    </w:rPr>
  </w:style>
  <w:style w:type="character" w:customStyle="1" w:styleId="Rubrik2Char">
    <w:name w:val="Rubrik 2 Char"/>
    <w:link w:val="Rubrik2"/>
    <w:rsid w:val="00652342"/>
    <w:rPr>
      <w:rFonts w:ascii="Arial" w:eastAsia="SimHei" w:hAnsi="Arial"/>
      <w:b/>
      <w:bCs/>
      <w:sz w:val="22"/>
      <w:szCs w:val="26"/>
      <w:lang w:val="en-US" w:eastAsia="en-US"/>
    </w:rPr>
  </w:style>
  <w:style w:type="paragraph" w:customStyle="1" w:styleId="Etikettmedavstndfre">
    <w:name w:val="Etikett med avstånd före"/>
    <w:basedOn w:val="Etikett"/>
    <w:qFormat/>
    <w:rsid w:val="00652342"/>
    <w:pPr>
      <w:spacing w:before="60"/>
    </w:pPr>
  </w:style>
  <w:style w:type="table" w:styleId="Tabellrutnt">
    <w:name w:val="Table Grid"/>
    <w:basedOn w:val="Normaltabell"/>
    <w:rsid w:val="00652342"/>
    <w:rPr>
      <w:rFonts w:ascii="Arial" w:eastAsia="Arial Unicode MS" w:hAnsi="Arial"/>
      <w:sz w:val="16"/>
      <w:szCs w:val="16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medavstndfre">
    <w:name w:val="Normal med avstånd före"/>
    <w:basedOn w:val="Normal"/>
    <w:rsid w:val="00652342"/>
    <w:pPr>
      <w:spacing w:before="60"/>
    </w:pPr>
    <w:rPr>
      <w:rFonts w:ascii="Arial" w:eastAsia="Arial Unicode MS" w:hAnsi="Arial"/>
      <w:sz w:val="16"/>
      <w:szCs w:val="16"/>
      <w:lang w:val="en-US" w:eastAsia="en-US"/>
    </w:rPr>
  </w:style>
  <w:style w:type="paragraph" w:customStyle="1" w:styleId="Etikett">
    <w:name w:val="Etikett"/>
    <w:basedOn w:val="Sidfot"/>
    <w:qFormat/>
    <w:rsid w:val="00652342"/>
    <w:rPr>
      <w:rFonts w:ascii="Arial" w:eastAsia="Arial Unicode MS" w:hAnsi="Arial"/>
      <w:sz w:val="12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9B3F0BFF9027A43A36ABAED12615A7F" ma:contentTypeVersion="10" ma:contentTypeDescription="Skapa ett nytt dokument." ma:contentTypeScope="" ma:versionID="388ec43b2943d66c1ea0780178f359ef">
  <xsd:schema xmlns:xsd="http://www.w3.org/2001/XMLSchema" xmlns:xs="http://www.w3.org/2001/XMLSchema" xmlns:p="http://schemas.microsoft.com/office/2006/metadata/properties" xmlns:ns2="b5ec23e4-4c22-49eb-994a-4f1550ca5bad" xmlns:ns3="4f66040f-ed80-4fb7-93c8-7575fc94166d" targetNamespace="http://schemas.microsoft.com/office/2006/metadata/properties" ma:root="true" ma:fieldsID="ba5a5e9bf0c28991e5f36d7a13b85388" ns2:_="" ns3:_="">
    <xsd:import namespace="b5ec23e4-4c22-49eb-994a-4f1550ca5bad"/>
    <xsd:import namespace="4f66040f-ed80-4fb7-93c8-7575fc9416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c23e4-4c22-49eb-994a-4f1550ca5b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6040f-ed80-4fb7-93c8-7575fc94166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E95B48-F01A-4876-88E7-25DC15367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ec23e4-4c22-49eb-994a-4f1550ca5bad"/>
    <ds:schemaRef ds:uri="4f66040f-ed80-4fb7-93c8-7575fc9416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028953-B725-46C4-AC1D-B9D0AE88D3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0D6659-D003-4534-9CBD-3E7633F4A5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0DDBC9-45ED-4095-949E-943713DA621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5ec23e4-4c22-49eb-994a-4f1550ca5ba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f66040f-ed80-4fb7-93c8-7575fc94166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SBF 171-4 Anlintyg gassläck.dotx</Template>
  <TotalTime>2</TotalTime>
  <Pages>2</Pages>
  <Words>908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Anläggarfirmans anläggningsnr</vt:lpstr>
    </vt:vector>
  </TitlesOfParts>
  <Company>Svenska Brandskyddsföreningen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Anläggarfirmans anläggningsnr</dc:title>
  <dc:subject/>
  <dc:creator>jens.hjort@svbf.se</dc:creator>
  <cp:keywords/>
  <cp:lastModifiedBy>Malin Comstedt</cp:lastModifiedBy>
  <cp:revision>3</cp:revision>
  <cp:lastPrinted>2019-09-10T14:08:00Z</cp:lastPrinted>
  <dcterms:created xsi:type="dcterms:W3CDTF">2020-10-07T10:08:00Z</dcterms:created>
  <dcterms:modified xsi:type="dcterms:W3CDTF">2020-10-07T10:09:00Z</dcterms:modified>
</cp:coreProperties>
</file>