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8AF22" w14:textId="77777777" w:rsidR="005678A1" w:rsidRDefault="00AF2DD7" w:rsidP="005678A1">
      <w:pPr>
        <w:pStyle w:val="Rubrik1"/>
        <w:rPr>
          <w:lang w:val="sv-SE"/>
        </w:rPr>
      </w:pPr>
      <w:r>
        <w:rPr>
          <w:lang w:val="sv-SE"/>
        </w:rPr>
        <w:t>ANLÄGGAR</w:t>
      </w:r>
      <w:r w:rsidR="003A4ED1">
        <w:rPr>
          <w:lang w:val="sv-SE"/>
        </w:rPr>
        <w:t>intyg</w:t>
      </w:r>
      <w:r w:rsidR="004D2413">
        <w:rPr>
          <w:lang w:val="sv-SE"/>
        </w:rPr>
        <w:t xml:space="preserve"> </w:t>
      </w:r>
      <w:r w:rsidR="00211CED">
        <w:rPr>
          <w:lang w:val="sv-SE"/>
        </w:rPr>
        <w:t>VATTENDIMSYSTEM</w:t>
      </w:r>
    </w:p>
    <w:p w14:paraId="55E3AD5A" w14:textId="3F301EE8" w:rsidR="005678A1" w:rsidRDefault="005678A1" w:rsidP="005678A1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4"/>
        <w:gridCol w:w="425"/>
        <w:gridCol w:w="567"/>
        <w:gridCol w:w="634"/>
        <w:gridCol w:w="316"/>
        <w:gridCol w:w="954"/>
        <w:gridCol w:w="1498"/>
        <w:gridCol w:w="63"/>
        <w:gridCol w:w="1799"/>
        <w:gridCol w:w="717"/>
        <w:gridCol w:w="114"/>
        <w:gridCol w:w="549"/>
        <w:gridCol w:w="1980"/>
      </w:tblGrid>
      <w:tr w:rsidR="009B12F8" w14:paraId="6F12FC6F" w14:textId="77777777" w:rsidTr="006E314C">
        <w:trPr>
          <w:trHeight w:hRule="exact" w:val="454"/>
        </w:trPr>
        <w:tc>
          <w:tcPr>
            <w:tcW w:w="2406" w:type="dxa"/>
            <w:gridSpan w:val="5"/>
          </w:tcPr>
          <w:p w14:paraId="7C8E85A4" w14:textId="250F3C3D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Anläggarfirmans anläggningsnr.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bookmarkStart w:id="0" w:name="_GoBack"/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bookmarkEnd w:id="0"/>
            <w:r w:rsidR="003A1A5C" w:rsidRPr="003A1A5C">
              <w:fldChar w:fldCharType="end"/>
            </w:r>
          </w:p>
        </w:tc>
        <w:tc>
          <w:tcPr>
            <w:tcW w:w="2515" w:type="dxa"/>
            <w:gridSpan w:val="3"/>
          </w:tcPr>
          <w:p w14:paraId="02A9D01B" w14:textId="501D4966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Regelverk och utgåva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2516" w:type="dxa"/>
            <w:gridSpan w:val="2"/>
            <w:vAlign w:val="center"/>
          </w:tcPr>
          <w:p w14:paraId="47A14219" w14:textId="13AD12E3" w:rsidR="009B12F8" w:rsidRDefault="00DD79AD" w:rsidP="00DD79AD">
            <w:pPr>
              <w:spacing w:before="48"/>
              <w:rPr>
                <w:sz w:val="14"/>
              </w:rPr>
            </w:pPr>
            <w:r w:rsidRPr="008C5185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 w:rsidR="009B12F8">
              <w:rPr>
                <w:sz w:val="14"/>
              </w:rPr>
              <w:t xml:space="preserve"> </w:t>
            </w:r>
            <w:r w:rsidR="009B12F8" w:rsidRPr="007844A5">
              <w:rPr>
                <w:sz w:val="14"/>
              </w:rPr>
              <w:t>N</w:t>
            </w:r>
            <w:r w:rsidR="009B12F8">
              <w:rPr>
                <w:sz w:val="14"/>
              </w:rPr>
              <w:t xml:space="preserve">yanläggning     </w:t>
            </w:r>
            <w:r w:rsidRPr="008C5185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 w:rsidR="009B12F8">
              <w:rPr>
                <w:sz w:val="14"/>
              </w:rPr>
              <w:t xml:space="preserve"> </w:t>
            </w:r>
            <w:r w:rsidR="009B12F8" w:rsidRPr="007844A5">
              <w:rPr>
                <w:sz w:val="14"/>
              </w:rPr>
              <w:t>U</w:t>
            </w:r>
            <w:r w:rsidR="009B12F8">
              <w:rPr>
                <w:sz w:val="14"/>
              </w:rPr>
              <w:t>tökning</w:t>
            </w:r>
          </w:p>
        </w:tc>
        <w:tc>
          <w:tcPr>
            <w:tcW w:w="2643" w:type="dxa"/>
            <w:gridSpan w:val="3"/>
          </w:tcPr>
          <w:p w14:paraId="10718BF5" w14:textId="63610EB9" w:rsidR="009B12F8" w:rsidRDefault="009B12F8" w:rsidP="00B40C3B">
            <w:pPr>
              <w:spacing w:before="48"/>
              <w:rPr>
                <w:sz w:val="14"/>
                <w:lang w:val="da-DK"/>
              </w:rPr>
            </w:pPr>
            <w:r>
              <w:rPr>
                <w:sz w:val="14"/>
                <w:lang w:val="da-DK"/>
              </w:rPr>
              <w:t>Tagen i drift den</w:t>
            </w:r>
            <w:r>
              <w:rPr>
                <w:sz w:val="14"/>
                <w:lang w:val="da-DK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9B12F8" w14:paraId="5D6983B4" w14:textId="77777777" w:rsidTr="006E314C">
        <w:trPr>
          <w:cantSplit/>
          <w:trHeight w:val="930"/>
        </w:trPr>
        <w:tc>
          <w:tcPr>
            <w:tcW w:w="4921" w:type="dxa"/>
            <w:gridSpan w:val="8"/>
          </w:tcPr>
          <w:p w14:paraId="176953DD" w14:textId="69CA6FF3" w:rsidR="009B12F8" w:rsidRPr="007844A5" w:rsidRDefault="009B12F8" w:rsidP="00B40C3B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Anläggningsägare och adress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515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4ADF69" w14:textId="1E8A8B8A" w:rsidR="009B12F8" w:rsidRPr="00377282" w:rsidRDefault="009B12F8" w:rsidP="00B40C3B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Anläggningsadress (inklusive fastighetsbeteckning)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9B12F8" w14:paraId="0A4D6CE0" w14:textId="77777777" w:rsidTr="006E314C">
        <w:trPr>
          <w:cantSplit/>
          <w:trHeight w:val="541"/>
        </w:trPr>
        <w:tc>
          <w:tcPr>
            <w:tcW w:w="49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3EE71F3" w14:textId="009731F3" w:rsidR="009B12F8" w:rsidRDefault="009B12F8" w:rsidP="00B40C3B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Eventuell hyresgäst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  <w:p w14:paraId="5D963DC9" w14:textId="77777777" w:rsidR="009B12F8" w:rsidRDefault="009B12F8" w:rsidP="00B40C3B">
            <w:pPr>
              <w:spacing w:before="48"/>
              <w:rPr>
                <w:sz w:val="14"/>
              </w:rPr>
            </w:pPr>
          </w:p>
        </w:tc>
        <w:tc>
          <w:tcPr>
            <w:tcW w:w="3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CD1EEF" w14:textId="7D574F7E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Anläggningsskötare</w:t>
            </w:r>
            <w:r w:rsidR="007844A5"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ABA3" w14:textId="71B38FCD" w:rsidR="009B12F8" w:rsidRDefault="0036151A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T</w:t>
            </w:r>
            <w:r w:rsidR="009B12F8">
              <w:rPr>
                <w:sz w:val="14"/>
              </w:rPr>
              <w:t>elefon</w:t>
            </w:r>
            <w:r w:rsidR="007844A5"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36151A" w14:paraId="1DF209E6" w14:textId="77777777" w:rsidTr="006E314C">
        <w:trPr>
          <w:cantSplit/>
          <w:trHeight w:val="232"/>
        </w:trPr>
        <w:tc>
          <w:tcPr>
            <w:tcW w:w="10080" w:type="dxa"/>
            <w:gridSpan w:val="13"/>
            <w:tcBorders>
              <w:left w:val="nil"/>
              <w:bottom w:val="single" w:sz="4" w:space="0" w:color="auto"/>
              <w:right w:val="nil"/>
            </w:tcBorders>
          </w:tcPr>
          <w:p w14:paraId="0D4A4B66" w14:textId="77777777" w:rsidR="00AD486B" w:rsidRPr="00B92B3A" w:rsidRDefault="00AD486B" w:rsidP="00AD486B">
            <w:pPr>
              <w:rPr>
                <w:b/>
                <w:sz w:val="12"/>
                <w:szCs w:val="20"/>
              </w:rPr>
            </w:pPr>
          </w:p>
          <w:p w14:paraId="6183F244" w14:textId="7F89B854" w:rsidR="0036151A" w:rsidRPr="0036151A" w:rsidRDefault="0036151A" w:rsidP="00AD486B">
            <w:pPr>
              <w:pStyle w:val="Rubrik2"/>
            </w:pPr>
            <w:r>
              <w:t>System</w:t>
            </w:r>
          </w:p>
        </w:tc>
      </w:tr>
      <w:tr w:rsidR="0036151A" w14:paraId="4C26FD8B" w14:textId="77777777" w:rsidTr="006E314C">
        <w:trPr>
          <w:cantSplit/>
          <w:trHeight w:val="232"/>
        </w:trPr>
        <w:tc>
          <w:tcPr>
            <w:tcW w:w="49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40EF68F" w14:textId="4E9218C4" w:rsidR="0036151A" w:rsidRDefault="0036151A" w:rsidP="00B40C3B">
            <w:pPr>
              <w:spacing w:before="48"/>
              <w:rPr>
                <w:sz w:val="14"/>
              </w:rPr>
            </w:pPr>
            <w:r w:rsidRPr="008C5185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7844A5">
              <w:rPr>
                <w:sz w:val="14"/>
              </w:rPr>
              <w:t>Våtrör</w:t>
            </w:r>
            <w:r w:rsidRPr="008C5185">
              <w:t xml:space="preserve">        </w:t>
            </w:r>
            <w:r w:rsidRPr="008C5185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 w:rsidRPr="008C5185">
              <w:rPr>
                <w:sz w:val="20"/>
                <w:szCs w:val="20"/>
              </w:rPr>
              <w:t xml:space="preserve"> </w:t>
            </w:r>
            <w:r w:rsidRPr="007844A5">
              <w:rPr>
                <w:sz w:val="14"/>
              </w:rPr>
              <w:t>Torrör</w:t>
            </w:r>
            <w:r w:rsidRPr="008C5185">
              <w:t xml:space="preserve">        </w:t>
            </w:r>
            <w:r w:rsidRPr="008C5185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7844A5">
              <w:rPr>
                <w:sz w:val="14"/>
              </w:rPr>
              <w:t>Pre</w:t>
            </w:r>
            <w:r w:rsidRPr="008C5185">
              <w:t>-</w:t>
            </w:r>
            <w:r w:rsidRPr="007844A5">
              <w:rPr>
                <w:sz w:val="14"/>
              </w:rPr>
              <w:t>action</w:t>
            </w:r>
            <w:r w:rsidRPr="008C5185">
              <w:t xml:space="preserve">        </w:t>
            </w:r>
            <w:r w:rsidRPr="008C5185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 w:rsidRPr="008C5185">
              <w:rPr>
                <w:sz w:val="20"/>
                <w:szCs w:val="20"/>
              </w:rPr>
              <w:t xml:space="preserve"> </w:t>
            </w:r>
            <w:r w:rsidRPr="007844A5">
              <w:rPr>
                <w:sz w:val="14"/>
              </w:rPr>
              <w:t>Deluge</w:t>
            </w:r>
          </w:p>
        </w:tc>
        <w:tc>
          <w:tcPr>
            <w:tcW w:w="31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D157516" w14:textId="24730AB3" w:rsidR="0036151A" w:rsidRDefault="0036151A" w:rsidP="00B40C3B">
            <w:pPr>
              <w:spacing w:before="48"/>
              <w:rPr>
                <w:sz w:val="14"/>
              </w:rPr>
            </w:pPr>
            <w:r w:rsidRPr="008C5185">
              <w:rPr>
                <w:sz w:val="20"/>
                <w:szCs w:val="20"/>
              </w:rPr>
              <w:t xml:space="preserve">                </w:t>
            </w:r>
            <w:r w:rsidRPr="008C5185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7844A5">
              <w:rPr>
                <w:sz w:val="14"/>
              </w:rPr>
              <w:t>Lågtryck</w:t>
            </w:r>
            <w:r w:rsidRPr="008C5185">
              <w:t xml:space="preserve">          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9C1D" w14:textId="6C6E2F52" w:rsidR="0036151A" w:rsidRDefault="0036151A" w:rsidP="00B40C3B">
            <w:pPr>
              <w:spacing w:before="48"/>
              <w:rPr>
                <w:sz w:val="14"/>
              </w:rPr>
            </w:pPr>
            <w:r w:rsidRPr="008C5185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5185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8C5185">
              <w:rPr>
                <w:sz w:val="20"/>
                <w:szCs w:val="20"/>
              </w:rPr>
              <w:fldChar w:fldCharType="end"/>
            </w:r>
            <w:r w:rsidRPr="008C5185">
              <w:rPr>
                <w:sz w:val="20"/>
                <w:szCs w:val="20"/>
              </w:rPr>
              <w:t xml:space="preserve"> </w:t>
            </w:r>
            <w:r w:rsidRPr="007844A5">
              <w:rPr>
                <w:sz w:val="14"/>
              </w:rPr>
              <w:t>Högtryck</w:t>
            </w:r>
          </w:p>
        </w:tc>
      </w:tr>
      <w:tr w:rsidR="0036151A" w14:paraId="0362D000" w14:textId="77777777" w:rsidTr="006E314C">
        <w:trPr>
          <w:cantSplit/>
          <w:trHeight w:val="232"/>
        </w:trPr>
        <w:tc>
          <w:tcPr>
            <w:tcW w:w="3360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61A7FFB6" w14:textId="0EA827CD" w:rsidR="0036151A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8C5185">
              <w:rPr>
                <w:sz w:val="14"/>
                <w:szCs w:val="14"/>
              </w:rPr>
              <w:t>Fabrikat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336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509CD60" w14:textId="2D0C4A0B" w:rsidR="0036151A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8C5185">
              <w:rPr>
                <w:sz w:val="14"/>
                <w:szCs w:val="14"/>
              </w:rPr>
              <w:t>Systembenämning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336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2DF0A125" w14:textId="52CADCE5" w:rsidR="0036151A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8C5185">
              <w:rPr>
                <w:sz w:val="14"/>
                <w:szCs w:val="14"/>
              </w:rPr>
              <w:t>DIOM (</w:t>
            </w:r>
            <w:r>
              <w:rPr>
                <w:sz w:val="14"/>
                <w:szCs w:val="14"/>
              </w:rPr>
              <w:t xml:space="preserve">ref.nr, </w:t>
            </w:r>
            <w:r w:rsidRPr="008C5185">
              <w:rPr>
                <w:sz w:val="14"/>
                <w:szCs w:val="14"/>
              </w:rPr>
              <w:t>datum</w:t>
            </w:r>
            <w:r>
              <w:rPr>
                <w:sz w:val="14"/>
                <w:szCs w:val="14"/>
              </w:rPr>
              <w:t>, avsnitt m</w:t>
            </w:r>
            <w:r w:rsidR="00E657F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m</w:t>
            </w:r>
            <w:r w:rsidR="00E657F5">
              <w:rPr>
                <w:sz w:val="14"/>
                <w:szCs w:val="14"/>
              </w:rPr>
              <w:t>.</w:t>
            </w:r>
            <w:r w:rsidRPr="008C5185">
              <w:rPr>
                <w:sz w:val="14"/>
                <w:szCs w:val="14"/>
              </w:rPr>
              <w:t>)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36151A" w14:paraId="37557025" w14:textId="77777777" w:rsidTr="006E314C">
        <w:trPr>
          <w:cantSplit/>
          <w:trHeight w:val="232"/>
        </w:trPr>
        <w:tc>
          <w:tcPr>
            <w:tcW w:w="3360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71BB77A3" w14:textId="77BF7702" w:rsidR="0036151A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8C5185">
              <w:rPr>
                <w:sz w:val="14"/>
                <w:szCs w:val="14"/>
              </w:rPr>
              <w:t>Brandprovningsmetod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336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FE9AAD1" w14:textId="3C488F49" w:rsidR="007844A5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8C5185">
              <w:rPr>
                <w:sz w:val="14"/>
                <w:szCs w:val="14"/>
              </w:rPr>
              <w:t>Certifikatsutfärdare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336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173069BF" w14:textId="7DCDD603" w:rsidR="007844A5" w:rsidRPr="008C5185" w:rsidRDefault="0036151A" w:rsidP="006E314C">
            <w:pPr>
              <w:spacing w:before="48"/>
              <w:rPr>
                <w:sz w:val="20"/>
                <w:szCs w:val="20"/>
              </w:rPr>
            </w:pPr>
            <w:r w:rsidRPr="00F61E98">
              <w:rPr>
                <w:sz w:val="14"/>
                <w:szCs w:val="14"/>
              </w:rPr>
              <w:t>DIOM</w:t>
            </w:r>
            <w:r>
              <w:rPr>
                <w:sz w:val="14"/>
                <w:szCs w:val="14"/>
              </w:rPr>
              <w:t xml:space="preserve"> (ref.nr, datum, avsnitt m</w:t>
            </w:r>
            <w:r w:rsidR="00E657F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m</w:t>
            </w:r>
            <w:r w:rsidR="00E657F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)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36151A" w14:paraId="6421A274" w14:textId="77777777" w:rsidTr="006E314C">
        <w:trPr>
          <w:cantSplit/>
          <w:trHeight w:val="232"/>
        </w:trPr>
        <w:tc>
          <w:tcPr>
            <w:tcW w:w="10080" w:type="dxa"/>
            <w:gridSpan w:val="13"/>
            <w:tcBorders>
              <w:bottom w:val="single" w:sz="4" w:space="0" w:color="auto"/>
              <w:right w:val="single" w:sz="4" w:space="0" w:color="auto"/>
            </w:tcBorders>
          </w:tcPr>
          <w:p w14:paraId="1C55BF3D" w14:textId="56B654BE" w:rsidR="0036151A" w:rsidRPr="008C5185" w:rsidRDefault="0036151A" w:rsidP="0036151A">
            <w:pPr>
              <w:spacing w:before="48"/>
              <w:rPr>
                <w:sz w:val="14"/>
                <w:szCs w:val="14"/>
              </w:rPr>
            </w:pPr>
            <w:r w:rsidRPr="008C5185">
              <w:rPr>
                <w:sz w:val="14"/>
                <w:szCs w:val="14"/>
              </w:rPr>
              <w:t>Dimensionerande förutsättningar (verkningsyta, dimensionerande antal munstycken, vattentäthet, max takhöjd, etc.)</w:t>
            </w:r>
            <w:r w:rsidR="006E314C">
              <w:rPr>
                <w:sz w:val="14"/>
                <w:szCs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  <w:p w14:paraId="6106FCEB" w14:textId="77777777" w:rsidR="0036151A" w:rsidRPr="008C5185" w:rsidRDefault="0036151A" w:rsidP="00B40C3B">
            <w:pPr>
              <w:spacing w:before="48"/>
              <w:rPr>
                <w:sz w:val="20"/>
                <w:szCs w:val="20"/>
              </w:rPr>
            </w:pPr>
          </w:p>
        </w:tc>
      </w:tr>
      <w:tr w:rsidR="009B12F8" w14:paraId="627974E5" w14:textId="77777777" w:rsidTr="006E314C">
        <w:trPr>
          <w:trHeight w:val="257"/>
        </w:trPr>
        <w:tc>
          <w:tcPr>
            <w:tcW w:w="1008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B4472" w14:textId="77777777" w:rsidR="00AD486B" w:rsidRPr="00B92B3A" w:rsidRDefault="00AD486B" w:rsidP="00AD486B">
            <w:pPr>
              <w:rPr>
                <w:b/>
                <w:sz w:val="12"/>
                <w:szCs w:val="20"/>
              </w:rPr>
            </w:pPr>
          </w:p>
          <w:p w14:paraId="4A921D43" w14:textId="1AF35632" w:rsidR="009B12F8" w:rsidRPr="009B01D0" w:rsidRDefault="009B12F8" w:rsidP="00AD486B">
            <w:pPr>
              <w:pStyle w:val="Rubrik2"/>
            </w:pPr>
            <w:r w:rsidRPr="009B01D0">
              <w:t>Anläggningens omfattning</w:t>
            </w:r>
          </w:p>
        </w:tc>
      </w:tr>
      <w:tr w:rsidR="009B12F8" w14:paraId="17DA9A43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82"/>
        </w:trPr>
        <w:tc>
          <w:tcPr>
            <w:tcW w:w="48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86620F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Område</w:t>
            </w:r>
          </w:p>
        </w:tc>
        <w:tc>
          <w:tcPr>
            <w:tcW w:w="522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769263" w14:textId="29CE4CFF" w:rsidR="009B12F8" w:rsidRDefault="009B12F8" w:rsidP="00B40C3B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Verksamhet</w:t>
            </w:r>
          </w:p>
        </w:tc>
      </w:tr>
      <w:tr w:rsidR="009B12F8" w14:paraId="0EE5E743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794"/>
        </w:trPr>
        <w:tc>
          <w:tcPr>
            <w:tcW w:w="48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85CBBF4" w14:textId="4787E1D7" w:rsidR="009B12F8" w:rsidRDefault="003A1A5C" w:rsidP="00B40C3B">
            <w:pPr>
              <w:spacing w:before="48"/>
              <w:rPr>
                <w:sz w:val="22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522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361A5" w14:textId="06921831" w:rsidR="009B12F8" w:rsidRDefault="003A1A5C" w:rsidP="00B40C3B">
            <w:pPr>
              <w:spacing w:before="48"/>
              <w:rPr>
                <w:sz w:val="22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14:paraId="1B25391B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008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E5B388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Projektör</w:t>
            </w:r>
            <w:r>
              <w:rPr>
                <w:sz w:val="14"/>
              </w:rPr>
              <w:t>, behörig ingenjör (namn och certifikatsnummer)</w:t>
            </w:r>
          </w:p>
        </w:tc>
      </w:tr>
      <w:tr w:rsidR="009B12F8" w14:paraId="42709CAE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008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2CA4" w14:textId="40C8669D" w:rsidR="00B40C3B" w:rsidRPr="008C5185" w:rsidRDefault="003A1A5C" w:rsidP="00B40C3B">
            <w:pPr>
              <w:spacing w:before="48"/>
              <w:rPr>
                <w:sz w:val="14"/>
                <w:szCs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  <w:p w14:paraId="7E0C8C55" w14:textId="77777777" w:rsidR="009B12F8" w:rsidRDefault="009B12F8" w:rsidP="00B40C3B">
            <w:pPr>
              <w:spacing w:before="120"/>
            </w:pPr>
          </w:p>
        </w:tc>
      </w:tr>
      <w:tr w:rsidR="00DD79AD" w14:paraId="12732D94" w14:textId="77777777" w:rsidTr="006E314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3"/>
        </w:trPr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37862A" w14:textId="77777777" w:rsidR="00DD79AD" w:rsidRPr="009B01D0" w:rsidRDefault="00DD79AD" w:rsidP="007844A5">
            <w:pPr>
              <w:spacing w:before="48"/>
              <w:rPr>
                <w:rFonts w:cs="Arial"/>
                <w:sz w:val="14"/>
                <w:szCs w:val="14"/>
              </w:rPr>
            </w:pPr>
            <w:r w:rsidRPr="007844A5">
              <w:rPr>
                <w:sz w:val="14"/>
                <w:szCs w:val="14"/>
              </w:rPr>
              <w:t>Projekteringsgranskning</w:t>
            </w:r>
            <w:r>
              <w:rPr>
                <w:rFonts w:cs="Arial"/>
                <w:sz w:val="14"/>
                <w:szCs w:val="14"/>
              </w:rPr>
              <w:t xml:space="preserve"> utförd</w:t>
            </w:r>
          </w:p>
        </w:tc>
        <w:tc>
          <w:tcPr>
            <w:tcW w:w="54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22F9FB" w14:textId="77777777" w:rsidR="00DD79AD" w:rsidRDefault="00DD79AD" w:rsidP="007844A5">
            <w:pPr>
              <w:spacing w:before="48"/>
            </w:pPr>
            <w:r w:rsidRPr="007844A5">
              <w:rPr>
                <w:sz w:val="14"/>
                <w:szCs w:val="14"/>
              </w:rPr>
              <w:t>Projekteringsgranskare</w:t>
            </w:r>
            <w:r>
              <w:rPr>
                <w:sz w:val="14"/>
              </w:rPr>
              <w:t>, behörig ingenjör</w:t>
            </w:r>
            <w:r w:rsidRPr="0074347B">
              <w:rPr>
                <w:sz w:val="14"/>
              </w:rPr>
              <w:t xml:space="preserve"> (namn och </w:t>
            </w:r>
            <w:r>
              <w:rPr>
                <w:sz w:val="14"/>
              </w:rPr>
              <w:t>certifikatnummer)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DD14C8" w14:textId="77777777" w:rsidR="00DD79AD" w:rsidRPr="00E253B6" w:rsidRDefault="00DD79AD" w:rsidP="007844A5">
            <w:pPr>
              <w:spacing w:before="48"/>
              <w:rPr>
                <w:sz w:val="14"/>
                <w:szCs w:val="14"/>
              </w:rPr>
            </w:pPr>
            <w:r w:rsidRPr="00E253B6">
              <w:rPr>
                <w:sz w:val="14"/>
                <w:szCs w:val="14"/>
              </w:rPr>
              <w:t>Projekteringsgranskning (datum)</w:t>
            </w:r>
          </w:p>
        </w:tc>
      </w:tr>
      <w:tr w:rsidR="00DD79AD" w14:paraId="46B402E2" w14:textId="77777777" w:rsidTr="006E314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A82FF9" w14:textId="32316243" w:rsidR="00DD79AD" w:rsidRDefault="00DD79AD" w:rsidP="00B40C3B">
            <w:pPr>
              <w:spacing w:before="48"/>
              <w:jc w:val="right"/>
              <w:rPr>
                <w:sz w:val="22"/>
              </w:rPr>
            </w:pPr>
            <w:bookmarkStart w:id="1" w:name="_Hlk4572549"/>
            <w:r w:rsidRPr="00087896">
              <w:rPr>
                <w:sz w:val="14"/>
              </w:rPr>
              <w:t>J</w:t>
            </w:r>
            <w:r>
              <w:rPr>
                <w:sz w:val="14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455FEA" w14:textId="77777777" w:rsidR="00DD79AD" w:rsidRDefault="00DD79AD" w:rsidP="00B40C3B">
            <w:pPr>
              <w:ind w:left="-68"/>
              <w:rPr>
                <w:sz w:val="22"/>
              </w:rPr>
            </w:pPr>
            <w:r>
              <w:fldChar w:fldCharType="begin">
                <w:ffData>
                  <w:name w:val="Kryssruta2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B31F3">
              <w:fldChar w:fldCharType="separate"/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7D6289" w14:textId="6309F1AF" w:rsidR="00DD79AD" w:rsidRDefault="00DD79AD" w:rsidP="00B40C3B">
            <w:pPr>
              <w:spacing w:before="48"/>
              <w:jc w:val="right"/>
              <w:rPr>
                <w:sz w:val="22"/>
              </w:rPr>
            </w:pPr>
            <w:r w:rsidRPr="00087896">
              <w:rPr>
                <w:sz w:val="14"/>
              </w:rPr>
              <w:t>N</w:t>
            </w:r>
            <w:r>
              <w:rPr>
                <w:sz w:val="14"/>
              </w:rPr>
              <w:t>ej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9E308" w14:textId="77777777" w:rsidR="00DD79AD" w:rsidRDefault="00DD79AD" w:rsidP="00B40C3B">
            <w:pPr>
              <w:ind w:left="-70"/>
              <w:rPr>
                <w:sz w:val="22"/>
              </w:rPr>
            </w:pPr>
            <w:r>
              <w:fldChar w:fldCharType="begin">
                <w:ffData>
                  <w:name w:val="Kryssruta2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BB31F3">
              <w:fldChar w:fldCharType="separate"/>
            </w:r>
            <w:r>
              <w:fldChar w:fldCharType="end"/>
            </w:r>
          </w:p>
        </w:tc>
        <w:tc>
          <w:tcPr>
            <w:tcW w:w="546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BC4" w14:textId="7075BB1D" w:rsidR="00DD79AD" w:rsidRPr="00DD79AD" w:rsidRDefault="003A1A5C" w:rsidP="00DD79AD">
            <w:pPr>
              <w:spacing w:before="48"/>
              <w:rPr>
                <w:sz w:val="14"/>
                <w:szCs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5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A5E" w14:textId="711CCDF8" w:rsidR="00DD79AD" w:rsidRPr="00DD79AD" w:rsidRDefault="003A1A5C" w:rsidP="00DD79AD">
            <w:pPr>
              <w:spacing w:before="48"/>
              <w:rPr>
                <w:sz w:val="14"/>
                <w:szCs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bookmarkEnd w:id="1"/>
    </w:tbl>
    <w:p w14:paraId="5ABDB2B0" w14:textId="77777777" w:rsidR="00AD486B" w:rsidRPr="00B92B3A" w:rsidRDefault="00AD486B" w:rsidP="00AD486B">
      <w:pPr>
        <w:rPr>
          <w:b/>
          <w:sz w:val="12"/>
          <w:szCs w:val="20"/>
        </w:rPr>
      </w:pPr>
    </w:p>
    <w:p w14:paraId="02DF5FF6" w14:textId="6C97FBAB" w:rsidR="009B12F8" w:rsidRDefault="009B12F8" w:rsidP="006E314C">
      <w:pPr>
        <w:pStyle w:val="Rubrik2"/>
        <w:tabs>
          <w:tab w:val="left" w:pos="7655"/>
        </w:tabs>
      </w:pPr>
      <w:r>
        <w:t>Materiel och utförande</w:t>
      </w:r>
      <w:r>
        <w:tab/>
      </w:r>
      <w:r w:rsidR="00881441">
        <w:fldChar w:fldCharType="begin">
          <w:ffData>
            <w:name w:val="Kryssruta22"/>
            <w:enabled/>
            <w:calcOnExit w:val="0"/>
            <w:checkBox>
              <w:size w:val="22"/>
              <w:default w:val="0"/>
            </w:checkBox>
          </w:ffData>
        </w:fldChar>
      </w:r>
      <w:r w:rsidR="00881441">
        <w:instrText xml:space="preserve"> FORMCHECKBOX </w:instrText>
      </w:r>
      <w:r w:rsidR="00BB31F3">
        <w:fldChar w:fldCharType="separate"/>
      </w:r>
      <w:r w:rsidR="00881441">
        <w:fldChar w:fldCharType="end"/>
      </w:r>
      <w:r>
        <w:t xml:space="preserve"> </w:t>
      </w:r>
      <w:r w:rsidRPr="00624BEF">
        <w:rPr>
          <w:rFonts w:cs="Arial"/>
          <w:sz w:val="14"/>
          <w:szCs w:val="14"/>
        </w:rPr>
        <w:t xml:space="preserve"> Se bilaga nr </w:t>
      </w:r>
      <w:r w:rsidR="003A1A5C" w:rsidRPr="003A1A5C">
        <w:rPr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3A1A5C" w:rsidRPr="003A1A5C">
        <w:rPr>
          <w:sz w:val="16"/>
          <w:szCs w:val="16"/>
        </w:rPr>
        <w:instrText xml:space="preserve"> FORMTEXT </w:instrText>
      </w:r>
      <w:r w:rsidR="003A1A5C" w:rsidRPr="003A1A5C">
        <w:rPr>
          <w:sz w:val="16"/>
          <w:szCs w:val="16"/>
        </w:rPr>
      </w:r>
      <w:r w:rsidR="003A1A5C" w:rsidRPr="003A1A5C">
        <w:rPr>
          <w:sz w:val="16"/>
          <w:szCs w:val="16"/>
        </w:rPr>
        <w:fldChar w:fldCharType="separate"/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sz w:val="16"/>
          <w:szCs w:val="16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20"/>
        <w:gridCol w:w="21"/>
        <w:gridCol w:w="1701"/>
        <w:gridCol w:w="2418"/>
        <w:gridCol w:w="2520"/>
      </w:tblGrid>
      <w:tr w:rsidR="009B12F8" w14:paraId="7AE0DB30" w14:textId="77777777" w:rsidTr="00F17E01">
        <w:trPr>
          <w:trHeight w:hRule="exact" w:val="454"/>
        </w:trPr>
        <w:tc>
          <w:tcPr>
            <w:tcW w:w="3420" w:type="dxa"/>
            <w:tcBorders>
              <w:bottom w:val="single" w:sz="4" w:space="0" w:color="auto"/>
            </w:tcBorders>
          </w:tcPr>
          <w:p w14:paraId="4E711B43" w14:textId="74B5EF64" w:rsidR="009B12F8" w:rsidRDefault="009B12F8" w:rsidP="00B40C3B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Munstycken</w:t>
            </w:r>
            <w:r>
              <w:rPr>
                <w:sz w:val="14"/>
              </w:rPr>
              <w:t>, totalt antal</w:t>
            </w:r>
            <w:r>
              <w:rPr>
                <w:sz w:val="14"/>
              </w:rPr>
              <w:br/>
            </w:r>
            <w:r w:rsidR="005D1367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5D1367" w:rsidRPr="003A1A5C">
              <w:instrText xml:space="preserve"> FORMTEXT </w:instrText>
            </w:r>
            <w:r w:rsidR="005D1367" w:rsidRPr="003A1A5C">
              <w:fldChar w:fldCharType="separate"/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fldChar w:fldCharType="end"/>
            </w:r>
          </w:p>
        </w:tc>
        <w:tc>
          <w:tcPr>
            <w:tcW w:w="4140" w:type="dxa"/>
            <w:gridSpan w:val="3"/>
            <w:tcBorders>
              <w:bottom w:val="single" w:sz="4" w:space="0" w:color="auto"/>
            </w:tcBorders>
          </w:tcPr>
          <w:p w14:paraId="120AED31" w14:textId="3894B8FA" w:rsidR="00DD79AD" w:rsidRPr="008C5185" w:rsidRDefault="009B12F8" w:rsidP="00DD79AD">
            <w:pPr>
              <w:spacing w:before="48"/>
              <w:rPr>
                <w:sz w:val="14"/>
                <w:szCs w:val="14"/>
              </w:rPr>
            </w:pPr>
            <w:r>
              <w:rPr>
                <w:sz w:val="14"/>
              </w:rPr>
              <w:t>Antal sektioner</w:t>
            </w:r>
            <w:r w:rsidR="00DD79AD">
              <w:rPr>
                <w:sz w:val="14"/>
              </w:rPr>
              <w:br/>
            </w:r>
            <w:r w:rsidR="005D1367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5D1367" w:rsidRPr="003A1A5C">
              <w:instrText xml:space="preserve"> FORMTEXT </w:instrText>
            </w:r>
            <w:r w:rsidR="005D1367" w:rsidRPr="003A1A5C">
              <w:fldChar w:fldCharType="separate"/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rPr>
                <w:noProof/>
              </w:rPr>
              <w:t> </w:t>
            </w:r>
            <w:r w:rsidR="005D1367" w:rsidRPr="003A1A5C">
              <w:fldChar w:fldCharType="end"/>
            </w:r>
          </w:p>
          <w:p w14:paraId="642FAA56" w14:textId="36E1DDE8" w:rsidR="009B12F8" w:rsidRDefault="009B12F8" w:rsidP="00B40C3B">
            <w:pPr>
              <w:spacing w:before="48"/>
              <w:rPr>
                <w:sz w:val="1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13A6A3A6" w14:textId="6EF46D8D" w:rsidR="009B12F8" w:rsidRDefault="009B12F8" w:rsidP="00B40C3B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Tryckprovning</w:t>
            </w:r>
            <w:r>
              <w:rPr>
                <w:sz w:val="14"/>
              </w:rPr>
              <w:t xml:space="preserve"> rörsystem (datum)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9B12F8" w14:paraId="7A4EFBAD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1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45B002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Vattenkälla</w:t>
            </w:r>
            <w:r>
              <w:rPr>
                <w:sz w:val="14"/>
              </w:rPr>
              <w:t>, typ, belägenhet och magasinerad volym (i förekommande fall)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7E0209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Varaktighet</w:t>
            </w:r>
            <w:r>
              <w:rPr>
                <w:sz w:val="14"/>
              </w:rPr>
              <w:t xml:space="preserve"> (minuter)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20EDC9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Kapacitetsprov</w:t>
            </w:r>
            <w:r>
              <w:rPr>
                <w:sz w:val="14"/>
              </w:rPr>
              <w:t xml:space="preserve"> (datum)</w:t>
            </w:r>
          </w:p>
        </w:tc>
      </w:tr>
      <w:tr w:rsidR="009B12F8" w14:paraId="472535DE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1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1A1CE0" w14:textId="1E3C562A" w:rsidR="009B12F8" w:rsidRPr="005B6C6C" w:rsidRDefault="003A1A5C" w:rsidP="005B6C6C">
            <w:pPr>
              <w:spacing w:before="48"/>
              <w:rPr>
                <w:sz w:val="14"/>
                <w:szCs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D28F1F" w14:textId="35CEC7E7" w:rsidR="009B12F8" w:rsidRDefault="003A1A5C" w:rsidP="00881441">
            <w:pPr>
              <w:spacing w:before="48"/>
              <w:rPr>
                <w:sz w:val="22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789F" w14:textId="64244E84" w:rsidR="009B12F8" w:rsidRDefault="003A1A5C" w:rsidP="00B40C3B">
            <w:pPr>
              <w:spacing w:before="40" w:after="60"/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14:paraId="0D0A041E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2"/>
        </w:trPr>
        <w:tc>
          <w:tcPr>
            <w:tcW w:w="3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051C6" w14:textId="77777777" w:rsidR="009B12F8" w:rsidRDefault="009B12F8" w:rsidP="007844A5">
            <w:pPr>
              <w:spacing w:before="48"/>
              <w:rPr>
                <w:sz w:val="22"/>
              </w:rPr>
            </w:pPr>
            <w:r w:rsidRPr="007844A5">
              <w:rPr>
                <w:sz w:val="14"/>
                <w:szCs w:val="14"/>
              </w:rPr>
              <w:t>Pumpar</w:t>
            </w:r>
            <w:r>
              <w:rPr>
                <w:sz w:val="14"/>
              </w:rPr>
              <w:t>, antal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E07C0" w14:textId="77777777" w:rsidR="009B12F8" w:rsidRDefault="009B12F8" w:rsidP="007844A5">
            <w:pPr>
              <w:spacing w:before="48"/>
            </w:pPr>
            <w:r w:rsidRPr="007844A5">
              <w:rPr>
                <w:sz w:val="14"/>
                <w:szCs w:val="14"/>
              </w:rPr>
              <w:t>Redundans</w:t>
            </w:r>
            <w:r>
              <w:rPr>
                <w:sz w:val="14"/>
              </w:rPr>
              <w:t xml:space="preserve"> pump</w:t>
            </w:r>
            <w:r>
              <w:rPr>
                <w:sz w:val="22"/>
              </w:rPr>
              <w:t xml:space="preserve">  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9C1D1A" w14:textId="77777777" w:rsidR="009B12F8" w:rsidRDefault="009B12F8" w:rsidP="00B40C3B">
            <w:r>
              <w:rPr>
                <w:sz w:val="14"/>
              </w:rPr>
              <w:t>Resultat av kapacitetsprov</w:t>
            </w:r>
            <w:r>
              <w:rPr>
                <w:sz w:val="22"/>
              </w:rPr>
              <w:t xml:space="preserve"> 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154BCF" w14:textId="77777777" w:rsidR="009B12F8" w:rsidRDefault="009B12F8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Dimensionerande</w:t>
            </w:r>
            <w:r>
              <w:rPr>
                <w:sz w:val="14"/>
              </w:rPr>
              <w:t xml:space="preserve"> flöde och tryck</w:t>
            </w:r>
          </w:p>
        </w:tc>
      </w:tr>
      <w:tr w:rsidR="009B12F8" w14:paraId="785EAEA1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345"/>
        </w:trPr>
        <w:tc>
          <w:tcPr>
            <w:tcW w:w="34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A40D" w14:textId="6186ED7B" w:rsidR="009B12F8" w:rsidRDefault="003A1A5C" w:rsidP="00B40C3B">
            <w:pPr>
              <w:rPr>
                <w:sz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668F" w14:textId="77777777" w:rsidR="009B12F8" w:rsidRDefault="009B12F8" w:rsidP="00087896">
            <w:pPr>
              <w:spacing w:before="48"/>
              <w:rPr>
                <w:sz w:val="14"/>
              </w:rPr>
            </w:pPr>
            <w:r w:rsidRPr="00E455D0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087896">
              <w:rPr>
                <w:sz w:val="14"/>
              </w:rPr>
              <w:t>Ja</w:t>
            </w:r>
            <w:r>
              <w:t xml:space="preserve">   </w:t>
            </w:r>
            <w:r w:rsidRPr="00E455D0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 w:rsidRPr="00E455D0">
              <w:rPr>
                <w:sz w:val="20"/>
                <w:szCs w:val="20"/>
              </w:rPr>
              <w:t xml:space="preserve"> </w:t>
            </w:r>
            <w:r w:rsidRPr="00087896">
              <w:rPr>
                <w:sz w:val="14"/>
              </w:rPr>
              <w:t>Nej</w:t>
            </w: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3BA3" w14:textId="77777777" w:rsidR="009B12F8" w:rsidRDefault="009B12F8" w:rsidP="00087896">
            <w:pPr>
              <w:spacing w:before="48"/>
              <w:rPr>
                <w:sz w:val="14"/>
              </w:rPr>
            </w:pPr>
            <w:r w:rsidRPr="00E455D0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087896">
              <w:rPr>
                <w:sz w:val="14"/>
              </w:rPr>
              <w:t>Godkänt</w:t>
            </w:r>
            <w:r>
              <w:t xml:space="preserve">   </w:t>
            </w:r>
            <w:r w:rsidRPr="00E455D0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 w:rsidRPr="00E455D0">
              <w:rPr>
                <w:sz w:val="20"/>
                <w:szCs w:val="20"/>
              </w:rPr>
              <w:t xml:space="preserve"> </w:t>
            </w:r>
            <w:r w:rsidRPr="00087896">
              <w:rPr>
                <w:sz w:val="14"/>
              </w:rPr>
              <w:t>Ej</w:t>
            </w:r>
            <w:r>
              <w:t xml:space="preserve"> </w:t>
            </w:r>
            <w:r w:rsidRPr="00087896">
              <w:rPr>
                <w:sz w:val="14"/>
              </w:rPr>
              <w:t>godkänt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C531" w14:textId="410D90F6" w:rsidR="009B12F8" w:rsidRDefault="003A1A5C" w:rsidP="00B40C3B">
            <w:pPr>
              <w:spacing w:before="48"/>
              <w:rPr>
                <w:sz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  <w:r w:rsidR="009B12F8">
              <w:rPr>
                <w:sz w:val="14"/>
              </w:rPr>
              <w:t xml:space="preserve"> l/min       </w:t>
            </w: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  <w:r w:rsidR="009B12F8">
              <w:rPr>
                <w:sz w:val="14"/>
              </w:rPr>
              <w:t xml:space="preserve"> bar</w:t>
            </w:r>
          </w:p>
        </w:tc>
      </w:tr>
      <w:tr w:rsidR="005B6C6C" w14:paraId="1106FCF6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51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61C7" w14:textId="47F03D55" w:rsidR="005B6C6C" w:rsidRDefault="005B6C6C" w:rsidP="005B6C6C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Larmcentral</w:t>
            </w:r>
            <w:r>
              <w:rPr>
                <w:sz w:val="14"/>
              </w:rPr>
              <w:t xml:space="preserve"> för larmöverföring 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DA02E9" w14:textId="17C69EBD" w:rsidR="005B6C6C" w:rsidRDefault="005B6C6C" w:rsidP="007844A5">
            <w:pPr>
              <w:spacing w:before="48"/>
            </w:pPr>
            <w:r>
              <w:rPr>
                <w:sz w:val="14"/>
              </w:rPr>
              <w:t>Resultat av kontroll vattenkvalitet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AE6289" w14:textId="37A03F6F" w:rsidR="005B6C6C" w:rsidRDefault="005B6C6C" w:rsidP="007844A5">
            <w:pPr>
              <w:spacing w:before="48"/>
              <w:rPr>
                <w:sz w:val="14"/>
              </w:rPr>
            </w:pPr>
            <w:r w:rsidRPr="007844A5">
              <w:rPr>
                <w:sz w:val="14"/>
                <w:szCs w:val="14"/>
              </w:rPr>
              <w:t>Kontroll</w:t>
            </w:r>
            <w:r>
              <w:rPr>
                <w:sz w:val="14"/>
              </w:rPr>
              <w:t xml:space="preserve"> vattenkvalitet (datum)</w:t>
            </w:r>
          </w:p>
        </w:tc>
      </w:tr>
      <w:tr w:rsidR="005B6C6C" w14:paraId="78D228BD" w14:textId="77777777" w:rsidTr="00F17E0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514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863" w14:textId="0EA8E7CC" w:rsidR="005B6C6C" w:rsidRDefault="005B6C6C" w:rsidP="00B40C3B">
            <w:pPr>
              <w:spacing w:before="120"/>
              <w:rPr>
                <w:sz w:val="22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A94D" w14:textId="77777777" w:rsidR="005B6C6C" w:rsidRDefault="005B6C6C" w:rsidP="00087896">
            <w:pPr>
              <w:spacing w:before="48"/>
              <w:rPr>
                <w:sz w:val="14"/>
              </w:rPr>
            </w:pPr>
            <w:r w:rsidRPr="00E455D0">
              <w:rPr>
                <w:sz w:val="20"/>
                <w:szCs w:val="20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  <w:r w:rsidRPr="00087896">
              <w:rPr>
                <w:sz w:val="14"/>
              </w:rPr>
              <w:t>Godkänt</w:t>
            </w:r>
            <w:r>
              <w:t xml:space="preserve">   </w:t>
            </w:r>
            <w:r w:rsidRPr="00E455D0">
              <w:rPr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55D0">
              <w:rPr>
                <w:sz w:val="20"/>
                <w:szCs w:val="20"/>
              </w:rPr>
              <w:instrText xml:space="preserve"> FORMCHECKBOX </w:instrText>
            </w:r>
            <w:r w:rsidR="00BB31F3">
              <w:rPr>
                <w:sz w:val="20"/>
                <w:szCs w:val="20"/>
              </w:rPr>
            </w:r>
            <w:r w:rsidR="00BB31F3">
              <w:rPr>
                <w:sz w:val="20"/>
                <w:szCs w:val="20"/>
              </w:rPr>
              <w:fldChar w:fldCharType="separate"/>
            </w:r>
            <w:r w:rsidRPr="00E455D0">
              <w:rPr>
                <w:sz w:val="20"/>
                <w:szCs w:val="20"/>
              </w:rPr>
              <w:fldChar w:fldCharType="end"/>
            </w:r>
            <w:r w:rsidRPr="00E455D0">
              <w:rPr>
                <w:sz w:val="20"/>
                <w:szCs w:val="20"/>
              </w:rPr>
              <w:t xml:space="preserve"> </w:t>
            </w:r>
            <w:r w:rsidRPr="00087896">
              <w:rPr>
                <w:sz w:val="14"/>
              </w:rPr>
              <w:t>Ej godkänt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A1B3" w14:textId="6997FFF7" w:rsidR="005B6C6C" w:rsidRDefault="003A1A5C" w:rsidP="00B40C3B">
            <w:pPr>
              <w:rPr>
                <w:sz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3A7CEBB8" w14:textId="77777777" w:rsidR="00AD486B" w:rsidRPr="00B92B3A" w:rsidRDefault="00AD486B" w:rsidP="00AD486B">
      <w:pPr>
        <w:rPr>
          <w:b/>
          <w:sz w:val="12"/>
          <w:szCs w:val="20"/>
        </w:rPr>
      </w:pPr>
    </w:p>
    <w:p w14:paraId="3171DD43" w14:textId="1AA47FF4" w:rsidR="009B12F8" w:rsidRDefault="009B12F8" w:rsidP="006E314C">
      <w:pPr>
        <w:pStyle w:val="Rubrik2"/>
        <w:tabs>
          <w:tab w:val="left" w:pos="7655"/>
        </w:tabs>
      </w:pPr>
      <w:r>
        <w:t>Avvikelser och övriga noteringar</w:t>
      </w:r>
      <w:r>
        <w:tab/>
      </w:r>
      <w:r w:rsidR="00E65E01" w:rsidRPr="00E455D0">
        <w:rPr>
          <w:szCs w:val="20"/>
        </w:rPr>
        <w:fldChar w:fldCharType="begin">
          <w:ffData>
            <w:name w:val="Kryssruta25"/>
            <w:enabled/>
            <w:calcOnExit w:val="0"/>
            <w:checkBox>
              <w:sizeAuto/>
              <w:default w:val="0"/>
            </w:checkBox>
          </w:ffData>
        </w:fldChar>
      </w:r>
      <w:r w:rsidR="00E65E01" w:rsidRPr="00E455D0">
        <w:rPr>
          <w:szCs w:val="20"/>
        </w:rPr>
        <w:instrText xml:space="preserve"> FORMCHECKBOX </w:instrText>
      </w:r>
      <w:r w:rsidR="00BB31F3">
        <w:rPr>
          <w:szCs w:val="20"/>
        </w:rPr>
      </w:r>
      <w:r w:rsidR="00BB31F3">
        <w:rPr>
          <w:szCs w:val="20"/>
        </w:rPr>
        <w:fldChar w:fldCharType="separate"/>
      </w:r>
      <w:r w:rsidR="00E65E01" w:rsidRPr="00E455D0">
        <w:rPr>
          <w:szCs w:val="20"/>
        </w:rPr>
        <w:fldChar w:fldCharType="end"/>
      </w:r>
      <w:r>
        <w:t xml:space="preserve"> </w:t>
      </w:r>
      <w:r w:rsidRPr="00624BEF">
        <w:rPr>
          <w:rFonts w:cs="Arial"/>
          <w:sz w:val="14"/>
          <w:szCs w:val="14"/>
        </w:rPr>
        <w:t xml:space="preserve"> Se bilaga nr </w:t>
      </w:r>
      <w:r w:rsidR="003A1A5C" w:rsidRPr="003A1A5C">
        <w:rPr>
          <w:sz w:val="16"/>
          <w:szCs w:val="16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3A1A5C" w:rsidRPr="003A1A5C">
        <w:rPr>
          <w:sz w:val="16"/>
          <w:szCs w:val="16"/>
        </w:rPr>
        <w:instrText xml:space="preserve"> FORMTEXT </w:instrText>
      </w:r>
      <w:r w:rsidR="003A1A5C" w:rsidRPr="003A1A5C">
        <w:rPr>
          <w:sz w:val="16"/>
          <w:szCs w:val="16"/>
        </w:rPr>
      </w:r>
      <w:r w:rsidR="003A1A5C" w:rsidRPr="003A1A5C">
        <w:rPr>
          <w:sz w:val="16"/>
          <w:szCs w:val="16"/>
        </w:rPr>
        <w:fldChar w:fldCharType="separate"/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noProof/>
          <w:sz w:val="16"/>
          <w:szCs w:val="16"/>
        </w:rPr>
        <w:t> </w:t>
      </w:r>
      <w:r w:rsidR="003A1A5C" w:rsidRPr="003A1A5C">
        <w:rPr>
          <w:sz w:val="16"/>
          <w:szCs w:val="16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80"/>
      </w:tblGrid>
      <w:tr w:rsidR="009B12F8" w14:paraId="0FA9E7C3" w14:textId="77777777" w:rsidTr="006E314C">
        <w:trPr>
          <w:trHeight w:val="1134"/>
        </w:trPr>
        <w:tc>
          <w:tcPr>
            <w:tcW w:w="10080" w:type="dxa"/>
            <w:tcBorders>
              <w:top w:val="single" w:sz="4" w:space="0" w:color="auto"/>
            </w:tcBorders>
          </w:tcPr>
          <w:p w14:paraId="26E3E3E1" w14:textId="1B723824" w:rsidR="009B12F8" w:rsidRDefault="009B12F8" w:rsidP="00BC5408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Anläggningen uppfyller SBF 503 med endast nedanstående avvikelser. Detaljerad beskrivning av skälen för avvikelsen ska anges. Detta kan vara beskrivet i en brandskyddsbeskrivning eller annan spårbar handling som anges.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9B12F8" w14:paraId="38E85FE8" w14:textId="77777777" w:rsidTr="006E314C">
        <w:trPr>
          <w:trHeight w:val="930"/>
        </w:trPr>
        <w:tc>
          <w:tcPr>
            <w:tcW w:w="10080" w:type="dxa"/>
          </w:tcPr>
          <w:p w14:paraId="589DCDAE" w14:textId="29967DEA" w:rsidR="009B12F8" w:rsidRDefault="009B12F8" w:rsidP="00BC5408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Övriga noteringar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</w:tbl>
    <w:p w14:paraId="656BCD41" w14:textId="77777777" w:rsidR="00AD486B" w:rsidRPr="00B92B3A" w:rsidRDefault="00AD486B" w:rsidP="00AD486B">
      <w:pPr>
        <w:rPr>
          <w:b/>
          <w:sz w:val="12"/>
          <w:szCs w:val="20"/>
        </w:rPr>
      </w:pPr>
    </w:p>
    <w:p w14:paraId="45B41D00" w14:textId="170189FC" w:rsidR="009B12F8" w:rsidRDefault="009B12F8" w:rsidP="00AD486B">
      <w:pPr>
        <w:pStyle w:val="Rubrik2"/>
      </w:pPr>
      <w:r>
        <w:t>Intygande om överensstämmelse med SBF 503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28"/>
        <w:gridCol w:w="3960"/>
        <w:gridCol w:w="4388"/>
      </w:tblGrid>
      <w:tr w:rsidR="009B12F8" w14:paraId="30888CB7" w14:textId="77777777" w:rsidTr="006E314C">
        <w:trPr>
          <w:cantSplit/>
          <w:trHeight w:hRule="exact" w:val="454"/>
        </w:trPr>
        <w:tc>
          <w:tcPr>
            <w:tcW w:w="1728" w:type="dxa"/>
            <w:vMerge w:val="restart"/>
            <w:vAlign w:val="center"/>
          </w:tcPr>
          <w:p w14:paraId="29C95B0C" w14:textId="5B6AC96E" w:rsidR="009B12F8" w:rsidRDefault="009B12F8" w:rsidP="00B40C3B">
            <w:pPr>
              <w:spacing w:before="4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Plats för </w:t>
            </w:r>
            <w:r>
              <w:rPr>
                <w:sz w:val="14"/>
              </w:rPr>
              <w:br/>
              <w:t>certifieringsmärke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2CB6B13B" w14:textId="40AB2547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Ort och datum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4388" w:type="dxa"/>
          </w:tcPr>
          <w:p w14:paraId="77B9DE0D" w14:textId="77777777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 xml:space="preserve">Färdigställandekontroll utförd (namn och datum) </w:t>
            </w:r>
            <w:r>
              <w:rPr>
                <w:sz w:val="14"/>
              </w:rPr>
              <w:br/>
            </w: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14:paraId="74B78397" w14:textId="77777777" w:rsidTr="006E314C">
        <w:trPr>
          <w:cantSplit/>
          <w:trHeight w:hRule="exact" w:val="454"/>
        </w:trPr>
        <w:tc>
          <w:tcPr>
            <w:tcW w:w="1728" w:type="dxa"/>
            <w:vMerge/>
          </w:tcPr>
          <w:p w14:paraId="018B02DB" w14:textId="77777777" w:rsidR="009B12F8" w:rsidRDefault="009B12F8" w:rsidP="00B40C3B">
            <w:pPr>
              <w:spacing w:before="48"/>
              <w:rPr>
                <w:sz w:val="14"/>
              </w:rPr>
            </w:pPr>
          </w:p>
        </w:tc>
        <w:tc>
          <w:tcPr>
            <w:tcW w:w="3960" w:type="dxa"/>
            <w:tcBorders>
              <w:bottom w:val="nil"/>
            </w:tcBorders>
          </w:tcPr>
          <w:p w14:paraId="4CF92BC7" w14:textId="4D62E14F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>Anläggarfirma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4388" w:type="dxa"/>
            <w:vMerge w:val="restart"/>
          </w:tcPr>
          <w:p w14:paraId="0E114F2F" w14:textId="77777777" w:rsidR="009B12F8" w:rsidRDefault="009B12F8" w:rsidP="00B40C3B">
            <w:pPr>
              <w:spacing w:before="48"/>
              <w:rPr>
                <w:sz w:val="14"/>
              </w:rPr>
            </w:pPr>
            <w:r>
              <w:rPr>
                <w:sz w:val="14"/>
              </w:rPr>
              <w:t xml:space="preserve">Underskrift och namnförtydligande (sakkunnig person) </w:t>
            </w:r>
          </w:p>
          <w:p w14:paraId="49176D81" w14:textId="77777777" w:rsidR="009B12F8" w:rsidRDefault="009B12F8" w:rsidP="00B40C3B">
            <w:pPr>
              <w:spacing w:before="48"/>
              <w:rPr>
                <w:sz w:val="14"/>
              </w:rPr>
            </w:pPr>
          </w:p>
          <w:p w14:paraId="22D0C6E1" w14:textId="77777777" w:rsidR="009B12F8" w:rsidRDefault="009B12F8" w:rsidP="00B40C3B">
            <w:pPr>
              <w:spacing w:before="48"/>
              <w:rPr>
                <w:sz w:val="14"/>
              </w:rPr>
            </w:pPr>
          </w:p>
          <w:p w14:paraId="3E6A777C" w14:textId="77777777" w:rsidR="009B12F8" w:rsidRDefault="009B12F8" w:rsidP="00B40C3B">
            <w:pPr>
              <w:spacing w:before="48"/>
              <w:rPr>
                <w:sz w:val="14"/>
              </w:rPr>
            </w:pPr>
          </w:p>
          <w:p w14:paraId="1576B068" w14:textId="77777777" w:rsidR="009B12F8" w:rsidRDefault="009B12F8" w:rsidP="00B40C3B">
            <w:pPr>
              <w:spacing w:before="48"/>
              <w:rPr>
                <w:sz w:val="14"/>
              </w:rPr>
            </w:pPr>
          </w:p>
          <w:p w14:paraId="055A4FE4" w14:textId="7CCF575E" w:rsidR="009B12F8" w:rsidRDefault="003A1A5C" w:rsidP="00B40C3B">
            <w:pPr>
              <w:spacing w:before="48"/>
              <w:rPr>
                <w:sz w:val="14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14:paraId="0D393E8B" w14:textId="77777777" w:rsidTr="006E314C">
        <w:trPr>
          <w:cantSplit/>
          <w:trHeight w:val="930"/>
        </w:trPr>
        <w:tc>
          <w:tcPr>
            <w:tcW w:w="1728" w:type="dxa"/>
            <w:vMerge/>
          </w:tcPr>
          <w:p w14:paraId="3F4026AD" w14:textId="77777777" w:rsidR="009B12F8" w:rsidRDefault="009B12F8" w:rsidP="00B40C3B">
            <w:pPr>
              <w:spacing w:before="48"/>
              <w:rPr>
                <w:sz w:val="14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14:paraId="17078CE4" w14:textId="750D71EC" w:rsidR="009B12F8" w:rsidRPr="00BC5408" w:rsidRDefault="009B12F8" w:rsidP="00B40C3B">
            <w:pPr>
              <w:spacing w:before="48"/>
              <w:rPr>
                <w:sz w:val="20"/>
              </w:rPr>
            </w:pPr>
            <w:r>
              <w:rPr>
                <w:sz w:val="14"/>
              </w:rPr>
              <w:t>Adress</w:t>
            </w:r>
            <w:r>
              <w:rPr>
                <w:sz w:val="14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4388" w:type="dxa"/>
            <w:vMerge/>
          </w:tcPr>
          <w:p w14:paraId="17B4C6BF" w14:textId="77777777" w:rsidR="009B12F8" w:rsidRDefault="009B12F8" w:rsidP="00B40C3B">
            <w:pPr>
              <w:spacing w:before="48"/>
              <w:rPr>
                <w:sz w:val="14"/>
              </w:rPr>
            </w:pPr>
          </w:p>
        </w:tc>
      </w:tr>
    </w:tbl>
    <w:p w14:paraId="682113F7" w14:textId="77777777" w:rsidR="009B12F8" w:rsidRDefault="009B12F8" w:rsidP="009B12F8">
      <w:pPr>
        <w:rPr>
          <w:sz w:val="12"/>
        </w:rPr>
      </w:pPr>
    </w:p>
    <w:p w14:paraId="6C6F0AAC" w14:textId="77777777" w:rsidR="00276832" w:rsidRDefault="00276832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10C0933A" w14:textId="064DA992" w:rsidR="009B12F8" w:rsidRPr="00B92B3A" w:rsidRDefault="009B12F8" w:rsidP="006E314C">
      <w:pPr>
        <w:tabs>
          <w:tab w:val="left" w:pos="8789"/>
        </w:tabs>
        <w:ind w:right="427"/>
        <w:jc w:val="right"/>
        <w:rPr>
          <w:rFonts w:cs="Arial"/>
          <w:b/>
          <w:i/>
          <w:sz w:val="20"/>
          <w:szCs w:val="20"/>
        </w:rPr>
      </w:pPr>
      <w:r w:rsidRPr="00B92B3A">
        <w:rPr>
          <w:rFonts w:cs="Arial"/>
          <w:b/>
          <w:sz w:val="20"/>
          <w:szCs w:val="20"/>
        </w:rPr>
        <w:lastRenderedPageBreak/>
        <w:t xml:space="preserve">Bilaga nr </w:t>
      </w:r>
      <w:r w:rsidR="00DD79AD" w:rsidRPr="00E65E01">
        <w:rPr>
          <w:rFonts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DD79AD" w:rsidRPr="00E65E01">
        <w:rPr>
          <w:rFonts w:cs="Arial"/>
          <w:b/>
          <w:sz w:val="20"/>
          <w:szCs w:val="20"/>
        </w:rPr>
        <w:instrText xml:space="preserve"> FORMTEXT </w:instrText>
      </w:r>
      <w:r w:rsidR="00DD79AD" w:rsidRPr="00E65E01">
        <w:rPr>
          <w:rFonts w:cs="Arial"/>
          <w:b/>
          <w:sz w:val="20"/>
          <w:szCs w:val="20"/>
        </w:rPr>
      </w:r>
      <w:r w:rsidR="00DD79AD" w:rsidRPr="00E65E01">
        <w:rPr>
          <w:rFonts w:cs="Arial"/>
          <w:b/>
          <w:sz w:val="20"/>
          <w:szCs w:val="20"/>
        </w:rPr>
        <w:fldChar w:fldCharType="separate"/>
      </w:r>
      <w:r w:rsidR="00DD79AD" w:rsidRPr="00E65E01">
        <w:rPr>
          <w:rFonts w:cs="Arial"/>
          <w:b/>
          <w:sz w:val="20"/>
          <w:szCs w:val="20"/>
        </w:rPr>
        <w:t> </w:t>
      </w:r>
      <w:r w:rsidR="00DD79AD" w:rsidRPr="00E65E01">
        <w:rPr>
          <w:rFonts w:cs="Arial"/>
          <w:b/>
          <w:sz w:val="20"/>
          <w:szCs w:val="20"/>
        </w:rPr>
        <w:t> </w:t>
      </w:r>
      <w:r w:rsidR="00DD79AD" w:rsidRPr="00E65E01">
        <w:rPr>
          <w:rFonts w:cs="Arial"/>
          <w:b/>
          <w:sz w:val="20"/>
          <w:szCs w:val="20"/>
        </w:rPr>
        <w:t> </w:t>
      </w:r>
      <w:r w:rsidR="00DD79AD" w:rsidRPr="00E65E01">
        <w:rPr>
          <w:rFonts w:cs="Arial"/>
          <w:b/>
          <w:sz w:val="20"/>
          <w:szCs w:val="20"/>
        </w:rPr>
        <w:t> </w:t>
      </w:r>
      <w:r w:rsidR="00DD79AD" w:rsidRPr="00E65E01">
        <w:rPr>
          <w:rFonts w:cs="Arial"/>
          <w:b/>
          <w:sz w:val="20"/>
          <w:szCs w:val="20"/>
        </w:rPr>
        <w:t> </w:t>
      </w:r>
      <w:r w:rsidR="00DD79AD" w:rsidRPr="00E65E01">
        <w:rPr>
          <w:rFonts w:cs="Arial"/>
          <w:b/>
          <w:sz w:val="20"/>
          <w:szCs w:val="20"/>
        </w:rPr>
        <w:fldChar w:fldCharType="end"/>
      </w:r>
    </w:p>
    <w:p w14:paraId="46DCE0FA" w14:textId="77777777" w:rsidR="009B12F8" w:rsidRPr="00B92B3A" w:rsidRDefault="009B12F8" w:rsidP="009B12F8">
      <w:pPr>
        <w:tabs>
          <w:tab w:val="left" w:pos="4536"/>
        </w:tabs>
        <w:rPr>
          <w:sz w:val="12"/>
          <w:szCs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1701"/>
        <w:gridCol w:w="425"/>
        <w:gridCol w:w="1417"/>
        <w:gridCol w:w="426"/>
        <w:gridCol w:w="850"/>
        <w:gridCol w:w="2268"/>
      </w:tblGrid>
      <w:tr w:rsidR="009B12F8" w:rsidRPr="00B92B3A" w14:paraId="3A19A1A7" w14:textId="77777777" w:rsidTr="00F17E01">
        <w:trPr>
          <w:cantSplit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A68C" w14:textId="1F0B4454" w:rsidR="009B12F8" w:rsidRPr="00B92B3A" w:rsidRDefault="009B12F8" w:rsidP="007844A5">
            <w:pPr>
              <w:spacing w:before="48"/>
              <w:rPr>
                <w:sz w:val="14"/>
                <w:szCs w:val="20"/>
              </w:rPr>
            </w:pPr>
            <w:r w:rsidRPr="007844A5">
              <w:rPr>
                <w:sz w:val="14"/>
                <w:szCs w:val="14"/>
              </w:rPr>
              <w:t>Anläggarfirmans</w:t>
            </w:r>
            <w:r w:rsidRPr="00B92B3A">
              <w:rPr>
                <w:sz w:val="14"/>
                <w:szCs w:val="20"/>
              </w:rPr>
              <w:t xml:space="preserve"> </w:t>
            </w:r>
            <w:r>
              <w:rPr>
                <w:sz w:val="14"/>
                <w:szCs w:val="20"/>
              </w:rPr>
              <w:t>anläggnings</w:t>
            </w:r>
            <w:r w:rsidRPr="00B92B3A">
              <w:rPr>
                <w:sz w:val="14"/>
                <w:szCs w:val="20"/>
              </w:rPr>
              <w:t>nummer</w:t>
            </w:r>
            <w:r w:rsidR="00087896">
              <w:rPr>
                <w:sz w:val="14"/>
                <w:szCs w:val="20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0686" w14:textId="4DECA80D" w:rsidR="009B12F8" w:rsidRPr="00B92B3A" w:rsidRDefault="009B12F8" w:rsidP="007844A5">
            <w:pPr>
              <w:spacing w:before="48"/>
              <w:rPr>
                <w:szCs w:val="20"/>
              </w:rPr>
            </w:pPr>
            <w:r w:rsidRPr="007844A5">
              <w:rPr>
                <w:sz w:val="14"/>
                <w:szCs w:val="14"/>
              </w:rPr>
              <w:t>Regelverk</w:t>
            </w:r>
            <w:r w:rsidRPr="00B92B3A">
              <w:rPr>
                <w:sz w:val="14"/>
                <w:szCs w:val="20"/>
              </w:rPr>
              <w:t xml:space="preserve"> och utgåva</w:t>
            </w:r>
            <w:r w:rsidR="00087896">
              <w:rPr>
                <w:sz w:val="14"/>
                <w:szCs w:val="20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282F54" w14:textId="77777777" w:rsidR="009B12F8" w:rsidRPr="00B92B3A" w:rsidRDefault="009B12F8" w:rsidP="00B40C3B">
            <w:pPr>
              <w:spacing w:before="120" w:after="60"/>
              <w:rPr>
                <w:sz w:val="22"/>
                <w:szCs w:val="20"/>
              </w:rPr>
            </w:pPr>
            <w:r w:rsidRPr="00B92B3A">
              <w:rPr>
                <w:sz w:val="22"/>
                <w:szCs w:val="20"/>
              </w:rPr>
              <w:fldChar w:fldCharType="begin">
                <w:ffData>
                  <w:name w:val="Kryssruta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B3A">
              <w:rPr>
                <w:sz w:val="22"/>
                <w:szCs w:val="20"/>
              </w:rPr>
              <w:instrText xml:space="preserve"> FORMCHECKBOX </w:instrText>
            </w:r>
            <w:r w:rsidR="00BB31F3">
              <w:rPr>
                <w:sz w:val="22"/>
                <w:szCs w:val="20"/>
              </w:rPr>
            </w:r>
            <w:r w:rsidR="00BB31F3">
              <w:rPr>
                <w:sz w:val="22"/>
                <w:szCs w:val="20"/>
              </w:rPr>
              <w:fldChar w:fldCharType="separate"/>
            </w:r>
            <w:r w:rsidRPr="00B92B3A">
              <w:rPr>
                <w:sz w:val="22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C6B88" w14:textId="755DC87E" w:rsidR="009B12F8" w:rsidRPr="00B92B3A" w:rsidRDefault="00087896" w:rsidP="00B40C3B">
            <w:pPr>
              <w:spacing w:before="160" w:after="60"/>
              <w:rPr>
                <w:szCs w:val="20"/>
              </w:rPr>
            </w:pPr>
            <w:r>
              <w:rPr>
                <w:sz w:val="14"/>
                <w:szCs w:val="14"/>
              </w:rPr>
              <w:t>Ny</w:t>
            </w:r>
            <w:r w:rsidR="009B12F8" w:rsidRPr="00DD0478">
              <w:rPr>
                <w:sz w:val="14"/>
                <w:szCs w:val="14"/>
              </w:rPr>
              <w:t>anläggning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5F4DB" w14:textId="77777777" w:rsidR="009B12F8" w:rsidRPr="00B92B3A" w:rsidRDefault="009B12F8" w:rsidP="00B40C3B">
            <w:pPr>
              <w:spacing w:before="120" w:after="60"/>
              <w:rPr>
                <w:szCs w:val="20"/>
              </w:rPr>
            </w:pPr>
            <w:r w:rsidRPr="00B92B3A">
              <w:rPr>
                <w:szCs w:val="20"/>
              </w:rPr>
              <w:fldChar w:fldCharType="begin">
                <w:ffData>
                  <w:name w:val="Kryssruta2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92B3A">
              <w:rPr>
                <w:szCs w:val="20"/>
              </w:rPr>
              <w:instrText xml:space="preserve"> FORMCHECKBOX </w:instrText>
            </w:r>
            <w:r w:rsidR="00BB31F3">
              <w:rPr>
                <w:szCs w:val="20"/>
              </w:rPr>
            </w:r>
            <w:r w:rsidR="00BB31F3">
              <w:rPr>
                <w:szCs w:val="20"/>
              </w:rPr>
              <w:fldChar w:fldCharType="separate"/>
            </w:r>
            <w:r w:rsidRPr="00B92B3A">
              <w:rPr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F5517" w14:textId="0A37084A" w:rsidR="009B12F8" w:rsidRPr="00B92B3A" w:rsidRDefault="00087896" w:rsidP="00B40C3B">
            <w:pPr>
              <w:spacing w:before="160" w:after="60"/>
              <w:rPr>
                <w:szCs w:val="20"/>
              </w:rPr>
            </w:pPr>
            <w:r>
              <w:rPr>
                <w:sz w:val="14"/>
                <w:szCs w:val="14"/>
              </w:rPr>
              <w:t>Ut</w:t>
            </w:r>
            <w:r w:rsidR="009B12F8" w:rsidRPr="00DD0478">
              <w:rPr>
                <w:sz w:val="14"/>
                <w:szCs w:val="14"/>
              </w:rPr>
              <w:t>ökning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43E5" w14:textId="1B4402C9" w:rsidR="009B12F8" w:rsidRPr="00B92B3A" w:rsidRDefault="009B12F8" w:rsidP="00087896">
            <w:pPr>
              <w:spacing w:before="48"/>
              <w:rPr>
                <w:szCs w:val="20"/>
              </w:rPr>
            </w:pPr>
            <w:r>
              <w:rPr>
                <w:sz w:val="14"/>
                <w:szCs w:val="20"/>
              </w:rPr>
              <w:t>Tagen i drift den</w:t>
            </w:r>
            <w:r w:rsidR="00087896">
              <w:rPr>
                <w:sz w:val="14"/>
                <w:szCs w:val="20"/>
              </w:rPr>
              <w:br/>
            </w:r>
            <w:r w:rsidR="003A1A5C"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3A1A5C" w:rsidRPr="003A1A5C">
              <w:instrText xml:space="preserve"> FORMTEXT </w:instrText>
            </w:r>
            <w:r w:rsidR="003A1A5C" w:rsidRPr="003A1A5C">
              <w:fldChar w:fldCharType="separate"/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rPr>
                <w:noProof/>
              </w:rPr>
              <w:t> </w:t>
            </w:r>
            <w:r w:rsidR="003A1A5C" w:rsidRPr="003A1A5C">
              <w:fldChar w:fldCharType="end"/>
            </w:r>
          </w:p>
        </w:tc>
      </w:tr>
      <w:tr w:rsidR="009B12F8" w:rsidRPr="00B92B3A" w14:paraId="62A73B52" w14:textId="77777777" w:rsidTr="00F17E01">
        <w:tblPrEx>
          <w:tblBorders>
            <w:insideH w:val="single" w:sz="6" w:space="0" w:color="auto"/>
          </w:tblBorders>
        </w:tblPrEx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5B4802" w14:textId="77777777" w:rsidR="009B12F8" w:rsidRPr="00B92B3A" w:rsidRDefault="009B12F8" w:rsidP="007844A5">
            <w:pPr>
              <w:spacing w:before="48"/>
              <w:rPr>
                <w:sz w:val="14"/>
                <w:szCs w:val="20"/>
              </w:rPr>
            </w:pPr>
            <w:r w:rsidRPr="007844A5">
              <w:rPr>
                <w:sz w:val="14"/>
                <w:szCs w:val="14"/>
              </w:rPr>
              <w:t>Anläggningsägare</w:t>
            </w:r>
            <w:r w:rsidRPr="00B92B3A">
              <w:rPr>
                <w:sz w:val="14"/>
                <w:szCs w:val="20"/>
              </w:rPr>
              <w:t xml:space="preserve"> och adress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E61B04" w14:textId="77777777" w:rsidR="009B12F8" w:rsidRPr="00B92B3A" w:rsidRDefault="009B12F8" w:rsidP="007844A5">
            <w:pPr>
              <w:spacing w:before="48"/>
              <w:rPr>
                <w:sz w:val="14"/>
                <w:szCs w:val="20"/>
              </w:rPr>
            </w:pPr>
            <w:r w:rsidRPr="007844A5">
              <w:rPr>
                <w:sz w:val="14"/>
                <w:szCs w:val="14"/>
              </w:rPr>
              <w:t>Anläggningsadress</w:t>
            </w:r>
            <w:r w:rsidRPr="00B92B3A">
              <w:rPr>
                <w:sz w:val="14"/>
                <w:szCs w:val="20"/>
              </w:rPr>
              <w:t xml:space="preserve"> (inklusive fastighetsbeteckning)</w:t>
            </w:r>
          </w:p>
        </w:tc>
      </w:tr>
      <w:tr w:rsidR="009B12F8" w:rsidRPr="00B92B3A" w14:paraId="53B71A23" w14:textId="77777777" w:rsidTr="00F17E01">
        <w:tblPrEx>
          <w:tblBorders>
            <w:insideH w:val="single" w:sz="6" w:space="0" w:color="auto"/>
          </w:tblBorders>
        </w:tblPrEx>
        <w:trPr>
          <w:cantSplit/>
          <w:trHeight w:val="270"/>
        </w:trPr>
        <w:tc>
          <w:tcPr>
            <w:tcW w:w="4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80EE" w14:textId="21A0C6CF" w:rsidR="009B12F8" w:rsidRPr="00B92B3A" w:rsidRDefault="003A1A5C" w:rsidP="00087896">
            <w:pPr>
              <w:spacing w:before="40" w:after="4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538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5D9E" w14:textId="5EE1FE28" w:rsidR="009B12F8" w:rsidRPr="00B92B3A" w:rsidRDefault="003A1A5C" w:rsidP="00087896">
            <w:pPr>
              <w:spacing w:before="40" w:after="4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3272A335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72EBF0B5" w14:textId="77777777" w:rsidR="009B12F8" w:rsidRPr="00B92B3A" w:rsidRDefault="009B12F8" w:rsidP="00AD486B">
      <w:pPr>
        <w:pStyle w:val="Rubrik2"/>
        <w:rPr>
          <w:sz w:val="12"/>
        </w:rPr>
      </w:pPr>
      <w:r>
        <w:t>Vattendims</w:t>
      </w:r>
      <w:r w:rsidRPr="00B92B3A">
        <w:t>prinkler –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134"/>
        <w:gridCol w:w="1134"/>
        <w:gridCol w:w="1134"/>
        <w:gridCol w:w="4536"/>
      </w:tblGrid>
      <w:tr w:rsidR="009B12F8" w:rsidRPr="00B92B3A" w14:paraId="5F7E477E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7E4264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C5F33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1116C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Temperatur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A3527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RTI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9F835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3EE5EBE1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9108" w14:textId="7FCB7481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A032" w14:textId="02F9227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722A" w14:textId="181E893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5A1E" w14:textId="65B727C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3F2F" w14:textId="7074B8E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66923B24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96EFAE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75B0FD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13BE63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Temperatur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7BCC0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RTI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502B1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47A284EF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C4D9" w14:textId="56FCD34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7A79" w14:textId="21F4D0F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2BEE" w14:textId="3DB00E6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173C" w14:textId="1F483BA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4777" w14:textId="554FAD4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1643B42A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D2A37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D5A92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C71B5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Temperatur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7131F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RTI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96F50D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7ECCA6F2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6AD4" w14:textId="7E3A3E0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0A01" w14:textId="562DD76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AE" w14:textId="1C6F510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DF2C" w14:textId="188965E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6A09" w14:textId="61DC6EB7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0C2D7D4A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482C3E99" w14:textId="3DDCA269" w:rsidR="009B12F8" w:rsidRPr="00B92B3A" w:rsidRDefault="009B12F8" w:rsidP="00AD486B">
      <w:pPr>
        <w:pStyle w:val="Rubrik2"/>
        <w:rPr>
          <w:sz w:val="12"/>
        </w:rPr>
      </w:pPr>
      <w:r>
        <w:t>Öppna munstycken</w:t>
      </w:r>
      <w:r w:rsidRPr="00B92B3A">
        <w:t xml:space="preserve"> </w:t>
      </w:r>
      <w:r w:rsidR="00DD79AD">
        <w:t>–</w:t>
      </w:r>
      <w:r w:rsidRPr="00B92B3A">
        <w:t xml:space="preserve">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134"/>
        <w:gridCol w:w="6804"/>
      </w:tblGrid>
      <w:tr w:rsidR="009B12F8" w:rsidRPr="00B92B3A" w14:paraId="70D27227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6A4EB1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59D7B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51AD0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629756F5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4524" w14:textId="6C2BEC3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6366" w14:textId="3C8E0EE5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1A6B" w14:textId="56D3DFB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498EEE5A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EFD7E8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3AD67E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43793D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76D988D1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E0B2" w14:textId="13CCCF41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B2A7" w14:textId="74641478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8E07" w14:textId="6675C18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540CAA0D" w14:textId="77777777" w:rsidTr="00F17E01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62B7E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35199D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2484E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5C381D93" w14:textId="77777777" w:rsidTr="00F17E01"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9DC7" w14:textId="7A81C24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81BB" w14:textId="4B7F0A30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C3BF" w14:textId="293D243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6FD36A2A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1C9CBE54" w14:textId="3EEAD42B" w:rsidR="009B12F8" w:rsidRPr="00B92B3A" w:rsidRDefault="009B12F8" w:rsidP="00AD486B">
      <w:pPr>
        <w:pStyle w:val="Rubrik2"/>
        <w:rPr>
          <w:sz w:val="12"/>
        </w:rPr>
      </w:pPr>
      <w:r>
        <w:t>Flexibla slangar</w:t>
      </w:r>
      <w:r w:rsidRPr="00B92B3A">
        <w:t xml:space="preserve"> </w:t>
      </w:r>
      <w:r w:rsidR="00DD79AD">
        <w:t>–</w:t>
      </w:r>
      <w:r w:rsidRPr="00B92B3A">
        <w:t xml:space="preserve">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992"/>
        <w:gridCol w:w="1985"/>
        <w:gridCol w:w="3827"/>
      </w:tblGrid>
      <w:tr w:rsidR="009B12F8" w:rsidRPr="00B92B3A" w14:paraId="038CDF85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3E53BD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1F4E7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128FD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Ekvivalent längd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24E5B3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7D67E335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9C79" w14:textId="6CF897F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BFC5" w14:textId="68D0E25D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E567" w14:textId="46E5E40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4535" w14:textId="6DFEC3DE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4DB37B8A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846A1C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E75F6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43EB34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Ekvivalent längd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A2FC3C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46A0C895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2CC7" w14:textId="378BBAF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D1B8" w14:textId="10B08A5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4A66" w14:textId="1D7F957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FAA2" w14:textId="448EBFEE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213BCAA8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0DDA504C" w14:textId="0F6CF0ED" w:rsidR="009B12F8" w:rsidRPr="00B92B3A" w:rsidRDefault="009B12F8" w:rsidP="00AD486B">
      <w:pPr>
        <w:pStyle w:val="Rubrik2"/>
        <w:rPr>
          <w:sz w:val="12"/>
        </w:rPr>
      </w:pPr>
      <w:r>
        <w:t>Sektionsventilset</w:t>
      </w:r>
      <w:r w:rsidRPr="00B92B3A">
        <w:t xml:space="preserve"> </w:t>
      </w:r>
      <w:r w:rsidR="00DD79AD">
        <w:t>–</w:t>
      </w:r>
      <w:r w:rsidRPr="00B92B3A">
        <w:t xml:space="preserve">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992"/>
        <w:gridCol w:w="1985"/>
        <w:gridCol w:w="3827"/>
      </w:tblGrid>
      <w:tr w:rsidR="009B12F8" w:rsidRPr="00B92B3A" w14:paraId="391F1624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472F1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Larmventil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E6DAD4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5BD7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21B4BA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5061F149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435C" w14:textId="7535D6E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09EB" w14:textId="46F5422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72FC" w14:textId="0C4F45B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F5A0" w14:textId="696F8F3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04D523AE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72689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Flödesvakt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23585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0132F6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0CDF0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29889BB5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81A8" w14:textId="2E6ADB1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F3C0" w14:textId="5A616E6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1858" w14:textId="05A4219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ABA" w14:textId="094A9CC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63B15847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CA253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Larmpressostat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02FDEE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D487F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7146A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20792081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782E" w14:textId="42C3DA08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5520" w14:textId="36436024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935B" w14:textId="1AC53450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BEA9" w14:textId="3C35D13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4A1B1D04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B6CC" w14:textId="5684DD2D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AA52" w14:textId="1EBC8FB1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C914" w14:textId="7A1891F8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F470" w14:textId="148E7D0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0D35025D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45A87071" w14:textId="2E95F812" w:rsidR="009B12F8" w:rsidRPr="00B92B3A" w:rsidRDefault="009B12F8" w:rsidP="00AD486B">
      <w:pPr>
        <w:pStyle w:val="Rubrik2"/>
        <w:rPr>
          <w:sz w:val="12"/>
        </w:rPr>
      </w:pPr>
      <w:r>
        <w:t>Pump</w:t>
      </w:r>
      <w:r w:rsidRPr="00B92B3A">
        <w:t xml:space="preserve"> </w:t>
      </w:r>
      <w:r w:rsidR="00DD79AD">
        <w:t>–</w:t>
      </w:r>
      <w:r w:rsidRPr="00B92B3A">
        <w:t xml:space="preserve">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2977"/>
        <w:gridCol w:w="956"/>
        <w:gridCol w:w="957"/>
        <w:gridCol w:w="957"/>
        <w:gridCol w:w="957"/>
      </w:tblGrid>
      <w:tr w:rsidR="009B12F8" w:rsidRPr="00B92B3A" w14:paraId="71BA2CF4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EE83E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Motortyp, märke/fabrikat och modell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47217C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Pump, märke/fabrikat och modell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DC99D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Rating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05C5D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l/min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84681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bar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99BB7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varvtal</w:t>
            </w:r>
          </w:p>
        </w:tc>
      </w:tr>
      <w:tr w:rsidR="009B12F8" w:rsidRPr="00B92B3A" w14:paraId="4F22D9E3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9397" w14:textId="0AB6860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C093" w14:textId="0BDEF901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9DB47F" w14:textId="0F8F6D4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257F5" w14:textId="55B0BD9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953A74" w14:textId="6C7D86C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05612" w14:textId="2B4FCCC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759509E7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0DC24B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Motortyp, märke/fabrikat och modell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E36F2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Pump, märke/fabrikat och modell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2BA53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Rating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6F54AE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l/min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10552C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bar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A08181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varvtal</w:t>
            </w:r>
          </w:p>
        </w:tc>
      </w:tr>
      <w:tr w:rsidR="009B12F8" w:rsidRPr="00B92B3A" w14:paraId="39BBD633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CD2A" w14:textId="0569004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B3FB" w14:textId="65BD46C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755110" w14:textId="66AB8AC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3CB73" w14:textId="05CFB3C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90BF31" w14:textId="323AF375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3680F" w14:textId="4F7DA43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47780C3A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154428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Motortyp, märke/fabrikat och modell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E4A65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Pump, märke/fabrikat och modell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CF5D7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Rating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412E44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l/min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98BB99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bar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61AEB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varvtal</w:t>
            </w:r>
          </w:p>
        </w:tc>
      </w:tr>
      <w:tr w:rsidR="009B12F8" w:rsidRPr="00B92B3A" w14:paraId="0C95292C" w14:textId="77777777" w:rsidTr="00B27989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E8EE" w14:textId="1256217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E6D3" w14:textId="45FA15C0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64909DC" w14:textId="209335A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C3BA1" w14:textId="7BCB960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848E2" w14:textId="3AE68090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0E530" w14:textId="7E0A03D8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51594271" w14:textId="77777777" w:rsidR="009B12F8" w:rsidRPr="00B92B3A" w:rsidRDefault="009B12F8" w:rsidP="009B12F8">
      <w:pPr>
        <w:rPr>
          <w:b/>
          <w:sz w:val="12"/>
          <w:szCs w:val="20"/>
        </w:rPr>
      </w:pPr>
    </w:p>
    <w:p w14:paraId="6856D180" w14:textId="4D1DF8D0" w:rsidR="009B12F8" w:rsidRPr="00B92B3A" w:rsidRDefault="009B12F8" w:rsidP="00AD486B">
      <w:pPr>
        <w:pStyle w:val="Rubrik2"/>
        <w:rPr>
          <w:sz w:val="12"/>
        </w:rPr>
      </w:pPr>
      <w:r w:rsidRPr="00B92B3A">
        <w:t xml:space="preserve">Övrigt materiel </w:t>
      </w:r>
      <w:r w:rsidR="00DD79AD">
        <w:t>–</w:t>
      </w:r>
      <w:r w:rsidRPr="00B92B3A">
        <w:t xml:space="preserve"> specifikation</w:t>
      </w:r>
    </w:p>
    <w:tbl>
      <w:tblPr>
        <w:tblW w:w="98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992"/>
        <w:gridCol w:w="1985"/>
        <w:gridCol w:w="3827"/>
      </w:tblGrid>
      <w:tr w:rsidR="009B12F8" w:rsidRPr="00B92B3A" w14:paraId="2DAAC8FD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AFFD48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Komponent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948E9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2E4197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9733CA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2A21CFBC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6E73" w14:textId="1E8928F1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F1C4" w14:textId="4280E6B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CAB1" w14:textId="79D8834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9DA6" w14:textId="03937DB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23751C6F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2B1E6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Komponent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39938F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DE9576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18B8C4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0672A0F8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9102" w14:textId="52CE07C3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ECE5" w14:textId="22879A38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C7A4" w14:textId="3699BEB9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85C5" w14:textId="2913BE1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24008BC2" w14:textId="77777777" w:rsidTr="00F17E01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960416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Komponent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27B075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Antal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A96B12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Typ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7D610A" w14:textId="77777777" w:rsidR="009B12F8" w:rsidRPr="00B92B3A" w:rsidRDefault="009B12F8" w:rsidP="00B40C3B">
            <w:pPr>
              <w:rPr>
                <w:sz w:val="14"/>
                <w:szCs w:val="20"/>
              </w:rPr>
            </w:pPr>
            <w:r w:rsidRPr="00B92B3A">
              <w:rPr>
                <w:sz w:val="14"/>
                <w:szCs w:val="20"/>
              </w:rPr>
              <w:t>Övrigt</w:t>
            </w:r>
          </w:p>
        </w:tc>
      </w:tr>
      <w:tr w:rsidR="009B12F8" w:rsidRPr="00B92B3A" w14:paraId="2E86BF68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641F" w14:textId="0F6EB4DF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E084" w14:textId="76ED550C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E6F7" w14:textId="2024585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88B7" w14:textId="7B7AC085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  <w:tr w:rsidR="009B12F8" w:rsidRPr="00B92B3A" w14:paraId="2AF27541" w14:textId="77777777" w:rsidTr="00F17E01">
        <w:tc>
          <w:tcPr>
            <w:tcW w:w="3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B40E" w14:textId="1C577A76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2433" w14:textId="14C20A7B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8B53" w14:textId="423AFEBA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D4FB" w14:textId="7FAF9152" w:rsidR="009B12F8" w:rsidRPr="00B92B3A" w:rsidRDefault="003A1A5C" w:rsidP="00B40C3B">
            <w:pPr>
              <w:spacing w:before="60" w:after="60"/>
              <w:rPr>
                <w:sz w:val="22"/>
                <w:szCs w:val="20"/>
              </w:rPr>
            </w:pPr>
            <w:r w:rsidRPr="003A1A5C"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3A1A5C">
              <w:instrText xml:space="preserve"> FORMTEXT </w:instrText>
            </w:r>
            <w:r w:rsidRPr="003A1A5C">
              <w:fldChar w:fldCharType="separate"/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rPr>
                <w:noProof/>
              </w:rPr>
              <w:t> </w:t>
            </w:r>
            <w:r w:rsidRPr="003A1A5C">
              <w:fldChar w:fldCharType="end"/>
            </w:r>
          </w:p>
        </w:tc>
      </w:tr>
    </w:tbl>
    <w:p w14:paraId="214DE87F" w14:textId="77777777" w:rsidR="00EC4E96" w:rsidRDefault="00EC4E96" w:rsidP="00EC4E96">
      <w:pPr>
        <w:rPr>
          <w:lang w:val="sv-SE"/>
        </w:rPr>
      </w:pPr>
    </w:p>
    <w:sectPr w:rsidR="00EC4E96" w:rsidSect="00F8726F">
      <w:footerReference w:type="default" r:id="rId8"/>
      <w:headerReference w:type="first" r:id="rId9"/>
      <w:footerReference w:type="first" r:id="rId10"/>
      <w:pgSz w:w="11909" w:h="16834" w:code="9"/>
      <w:pgMar w:top="1134" w:right="567" w:bottom="425" w:left="1134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54078" w14:textId="77777777" w:rsidR="00924F78" w:rsidRPr="00782350" w:rsidRDefault="00924F78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14:paraId="256A9DCB" w14:textId="77777777" w:rsidR="00924F78" w:rsidRPr="00782350" w:rsidRDefault="00924F78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CD0B9" w14:textId="67016650" w:rsidR="00924F78" w:rsidRDefault="00924F78" w:rsidP="000E1182">
    <w:pPr>
      <w:pStyle w:val="Sidfot"/>
      <w:tabs>
        <w:tab w:val="clear" w:pos="9072"/>
        <w:tab w:val="right" w:pos="10206"/>
      </w:tabs>
    </w:pPr>
    <w:r>
      <w:t xml:space="preserve">SBF 185:1 </w:t>
    </w:r>
    <w:proofErr w:type="spellStart"/>
    <w:r w:rsidR="00E657F5">
      <w:t>j</w:t>
    </w:r>
    <w:r>
      <w:t>uni</w:t>
    </w:r>
    <w:proofErr w:type="spellEnd"/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BB31F3">
      <w:rPr>
        <w:noProof/>
      </w:rPr>
      <w:t>2019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14:paraId="4FD01602" w14:textId="77777777" w:rsidR="00924F78" w:rsidRDefault="00924F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62749" w14:textId="30ACD95F" w:rsidR="00924F78" w:rsidRPr="001134D6" w:rsidRDefault="00924F78" w:rsidP="001134D6">
    <w:pPr>
      <w:pStyle w:val="Sidfot"/>
      <w:tabs>
        <w:tab w:val="clear" w:pos="9072"/>
        <w:tab w:val="right" w:pos="10206"/>
      </w:tabs>
    </w:pPr>
    <w:r>
      <w:t xml:space="preserve">SBF 185:1 </w:t>
    </w:r>
    <w:proofErr w:type="spellStart"/>
    <w:r w:rsidR="00E657F5">
      <w:t>j</w:t>
    </w:r>
    <w:r>
      <w:t>uni</w:t>
    </w:r>
    <w:proofErr w:type="spellEnd"/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BB31F3">
      <w:rPr>
        <w:noProof/>
      </w:rPr>
      <w:t>2019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340DE9BF" w14:textId="77777777" w:rsidR="00924F78" w:rsidRDefault="00924F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4504C" w14:textId="77777777" w:rsidR="00924F78" w:rsidRPr="00782350" w:rsidRDefault="00924F78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14:paraId="08BA1607" w14:textId="77777777" w:rsidR="00924F78" w:rsidRPr="00782350" w:rsidRDefault="00924F78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7F453" w14:textId="77777777" w:rsidR="00924F78" w:rsidRPr="00066C36" w:rsidRDefault="00924F78" w:rsidP="000E1182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4DC256F8" wp14:editId="338F3C9D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A4C7A1" w14:textId="77777777" w:rsidR="00924F78" w:rsidRDefault="00924F7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211CED"/>
    <w:rsid w:val="00000F6C"/>
    <w:rsid w:val="00001DAA"/>
    <w:rsid w:val="00002AD5"/>
    <w:rsid w:val="000037BB"/>
    <w:rsid w:val="000042F3"/>
    <w:rsid w:val="00013779"/>
    <w:rsid w:val="00014500"/>
    <w:rsid w:val="000164EA"/>
    <w:rsid w:val="000168CF"/>
    <w:rsid w:val="00020767"/>
    <w:rsid w:val="00021378"/>
    <w:rsid w:val="000216A6"/>
    <w:rsid w:val="00022CEE"/>
    <w:rsid w:val="00024698"/>
    <w:rsid w:val="00025581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84D84"/>
    <w:rsid w:val="00087896"/>
    <w:rsid w:val="0009214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1182"/>
    <w:rsid w:val="000E4246"/>
    <w:rsid w:val="000E7725"/>
    <w:rsid w:val="000F0BBF"/>
    <w:rsid w:val="000F2DC6"/>
    <w:rsid w:val="000F5AA6"/>
    <w:rsid w:val="00100571"/>
    <w:rsid w:val="001025DD"/>
    <w:rsid w:val="001071C9"/>
    <w:rsid w:val="001134D6"/>
    <w:rsid w:val="00113739"/>
    <w:rsid w:val="0011381A"/>
    <w:rsid w:val="00113B28"/>
    <w:rsid w:val="00116B5D"/>
    <w:rsid w:val="00116B6C"/>
    <w:rsid w:val="00116D4C"/>
    <w:rsid w:val="001301D3"/>
    <w:rsid w:val="001327F3"/>
    <w:rsid w:val="0014136B"/>
    <w:rsid w:val="00141862"/>
    <w:rsid w:val="0014410F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3764"/>
    <w:rsid w:val="001771D3"/>
    <w:rsid w:val="0018314B"/>
    <w:rsid w:val="0018346D"/>
    <w:rsid w:val="001849F1"/>
    <w:rsid w:val="00190A87"/>
    <w:rsid w:val="00192D84"/>
    <w:rsid w:val="00196BFC"/>
    <w:rsid w:val="001A1572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24A6"/>
    <w:rsid w:val="001D4302"/>
    <w:rsid w:val="001D59D1"/>
    <w:rsid w:val="001D6360"/>
    <w:rsid w:val="001D7367"/>
    <w:rsid w:val="001D7692"/>
    <w:rsid w:val="001D79B2"/>
    <w:rsid w:val="001E18C7"/>
    <w:rsid w:val="001E1E3B"/>
    <w:rsid w:val="001E237E"/>
    <w:rsid w:val="001F1AA0"/>
    <w:rsid w:val="001F2091"/>
    <w:rsid w:val="001F782E"/>
    <w:rsid w:val="00203800"/>
    <w:rsid w:val="002039E2"/>
    <w:rsid w:val="00203D93"/>
    <w:rsid w:val="00205B47"/>
    <w:rsid w:val="00206C05"/>
    <w:rsid w:val="00206C0C"/>
    <w:rsid w:val="002077C7"/>
    <w:rsid w:val="00211BF9"/>
    <w:rsid w:val="00211CED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2F95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832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568E"/>
    <w:rsid w:val="002A6FD7"/>
    <w:rsid w:val="002A7242"/>
    <w:rsid w:val="002B06BD"/>
    <w:rsid w:val="002B3496"/>
    <w:rsid w:val="002B5087"/>
    <w:rsid w:val="002C2B79"/>
    <w:rsid w:val="002C46A4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3049A5"/>
    <w:rsid w:val="003059B8"/>
    <w:rsid w:val="00307500"/>
    <w:rsid w:val="003124EA"/>
    <w:rsid w:val="0031302F"/>
    <w:rsid w:val="00313BE9"/>
    <w:rsid w:val="00317F8A"/>
    <w:rsid w:val="00322D7D"/>
    <w:rsid w:val="00325AC5"/>
    <w:rsid w:val="00326F3D"/>
    <w:rsid w:val="00330A82"/>
    <w:rsid w:val="00333D37"/>
    <w:rsid w:val="003374FB"/>
    <w:rsid w:val="00341AAD"/>
    <w:rsid w:val="0034257D"/>
    <w:rsid w:val="00347DBF"/>
    <w:rsid w:val="003501C2"/>
    <w:rsid w:val="003522B2"/>
    <w:rsid w:val="0035277C"/>
    <w:rsid w:val="0035470D"/>
    <w:rsid w:val="00355531"/>
    <w:rsid w:val="00355D27"/>
    <w:rsid w:val="003601CB"/>
    <w:rsid w:val="0036151A"/>
    <w:rsid w:val="00361D09"/>
    <w:rsid w:val="003648D9"/>
    <w:rsid w:val="00365025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A5C"/>
    <w:rsid w:val="003A1D39"/>
    <w:rsid w:val="003A22F0"/>
    <w:rsid w:val="003A3987"/>
    <w:rsid w:val="003A3BE7"/>
    <w:rsid w:val="003A4D77"/>
    <w:rsid w:val="003A4ED1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E3037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23AD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2A2D"/>
    <w:rsid w:val="005248C3"/>
    <w:rsid w:val="005300CF"/>
    <w:rsid w:val="0053034C"/>
    <w:rsid w:val="005326B8"/>
    <w:rsid w:val="00534450"/>
    <w:rsid w:val="005355ED"/>
    <w:rsid w:val="005400FE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678A1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36BC"/>
    <w:rsid w:val="005A463B"/>
    <w:rsid w:val="005A7566"/>
    <w:rsid w:val="005A7DF0"/>
    <w:rsid w:val="005B5D68"/>
    <w:rsid w:val="005B6C6C"/>
    <w:rsid w:val="005C0D83"/>
    <w:rsid w:val="005C298F"/>
    <w:rsid w:val="005C3D54"/>
    <w:rsid w:val="005C3E39"/>
    <w:rsid w:val="005C540D"/>
    <w:rsid w:val="005C6366"/>
    <w:rsid w:val="005C6B20"/>
    <w:rsid w:val="005C6C3E"/>
    <w:rsid w:val="005D1367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4E5D"/>
    <w:rsid w:val="005F720B"/>
    <w:rsid w:val="005F7313"/>
    <w:rsid w:val="006035FE"/>
    <w:rsid w:val="00604C2E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1DE8"/>
    <w:rsid w:val="00652997"/>
    <w:rsid w:val="00653C5E"/>
    <w:rsid w:val="00655F69"/>
    <w:rsid w:val="00660842"/>
    <w:rsid w:val="00660DF7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C0C29"/>
    <w:rsid w:val="006C1D72"/>
    <w:rsid w:val="006C2846"/>
    <w:rsid w:val="006C59FD"/>
    <w:rsid w:val="006D2DA7"/>
    <w:rsid w:val="006D53A1"/>
    <w:rsid w:val="006D5AA3"/>
    <w:rsid w:val="006E314C"/>
    <w:rsid w:val="006E398A"/>
    <w:rsid w:val="006E58C3"/>
    <w:rsid w:val="006F30CA"/>
    <w:rsid w:val="006F3F62"/>
    <w:rsid w:val="006F42E5"/>
    <w:rsid w:val="006F56AF"/>
    <w:rsid w:val="006F76A9"/>
    <w:rsid w:val="006F793B"/>
    <w:rsid w:val="00703A93"/>
    <w:rsid w:val="00703CDE"/>
    <w:rsid w:val="00707887"/>
    <w:rsid w:val="00707A9A"/>
    <w:rsid w:val="00710826"/>
    <w:rsid w:val="007118EF"/>
    <w:rsid w:val="00711F95"/>
    <w:rsid w:val="007219D6"/>
    <w:rsid w:val="00721F2A"/>
    <w:rsid w:val="007226CA"/>
    <w:rsid w:val="007245EB"/>
    <w:rsid w:val="0072662A"/>
    <w:rsid w:val="00727C7E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844A5"/>
    <w:rsid w:val="00791511"/>
    <w:rsid w:val="00792503"/>
    <w:rsid w:val="007962EE"/>
    <w:rsid w:val="007B48BB"/>
    <w:rsid w:val="007B5535"/>
    <w:rsid w:val="007C082B"/>
    <w:rsid w:val="007C3550"/>
    <w:rsid w:val="007C3B99"/>
    <w:rsid w:val="007C4EA5"/>
    <w:rsid w:val="007D21A6"/>
    <w:rsid w:val="007E2074"/>
    <w:rsid w:val="007E295A"/>
    <w:rsid w:val="007E4F48"/>
    <w:rsid w:val="007E55AC"/>
    <w:rsid w:val="007F5D01"/>
    <w:rsid w:val="007F7022"/>
    <w:rsid w:val="007F7DAA"/>
    <w:rsid w:val="008013D4"/>
    <w:rsid w:val="008050BC"/>
    <w:rsid w:val="00806F1C"/>
    <w:rsid w:val="00807F40"/>
    <w:rsid w:val="008125CC"/>
    <w:rsid w:val="00814D41"/>
    <w:rsid w:val="00816E92"/>
    <w:rsid w:val="00817586"/>
    <w:rsid w:val="00817B7F"/>
    <w:rsid w:val="008201F0"/>
    <w:rsid w:val="00824394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1441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03FE"/>
    <w:rsid w:val="008F6E23"/>
    <w:rsid w:val="009058FF"/>
    <w:rsid w:val="00910380"/>
    <w:rsid w:val="00911322"/>
    <w:rsid w:val="00917859"/>
    <w:rsid w:val="00920E53"/>
    <w:rsid w:val="00921C0F"/>
    <w:rsid w:val="00923BE2"/>
    <w:rsid w:val="00924F78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67961"/>
    <w:rsid w:val="009711C3"/>
    <w:rsid w:val="0097321F"/>
    <w:rsid w:val="00975ECA"/>
    <w:rsid w:val="00976968"/>
    <w:rsid w:val="00981493"/>
    <w:rsid w:val="00981E56"/>
    <w:rsid w:val="00985F28"/>
    <w:rsid w:val="009861ED"/>
    <w:rsid w:val="00986393"/>
    <w:rsid w:val="00990F06"/>
    <w:rsid w:val="009920D3"/>
    <w:rsid w:val="00992A60"/>
    <w:rsid w:val="00993BD0"/>
    <w:rsid w:val="00994418"/>
    <w:rsid w:val="0099471D"/>
    <w:rsid w:val="009A211D"/>
    <w:rsid w:val="009A51C2"/>
    <w:rsid w:val="009A615A"/>
    <w:rsid w:val="009B12F8"/>
    <w:rsid w:val="009B24DA"/>
    <w:rsid w:val="009B281A"/>
    <w:rsid w:val="009B5281"/>
    <w:rsid w:val="009B675A"/>
    <w:rsid w:val="009C04C1"/>
    <w:rsid w:val="009C0779"/>
    <w:rsid w:val="009C1196"/>
    <w:rsid w:val="009C4429"/>
    <w:rsid w:val="009C4863"/>
    <w:rsid w:val="009C4C83"/>
    <w:rsid w:val="009C508B"/>
    <w:rsid w:val="009C5D38"/>
    <w:rsid w:val="009D15AD"/>
    <w:rsid w:val="009D40C1"/>
    <w:rsid w:val="009D5A44"/>
    <w:rsid w:val="009D7FEA"/>
    <w:rsid w:val="009E03ED"/>
    <w:rsid w:val="009E3549"/>
    <w:rsid w:val="009E3CEA"/>
    <w:rsid w:val="009E3FA9"/>
    <w:rsid w:val="009E58E0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44FC"/>
    <w:rsid w:val="00A14A43"/>
    <w:rsid w:val="00A14D69"/>
    <w:rsid w:val="00A15DD9"/>
    <w:rsid w:val="00A17084"/>
    <w:rsid w:val="00A27254"/>
    <w:rsid w:val="00A338E6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371"/>
    <w:rsid w:val="00A65B6E"/>
    <w:rsid w:val="00A67E46"/>
    <w:rsid w:val="00A71E51"/>
    <w:rsid w:val="00A754EB"/>
    <w:rsid w:val="00A7563D"/>
    <w:rsid w:val="00A757C8"/>
    <w:rsid w:val="00A76236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C61C7"/>
    <w:rsid w:val="00AD0632"/>
    <w:rsid w:val="00AD1709"/>
    <w:rsid w:val="00AD486B"/>
    <w:rsid w:val="00AD4FE3"/>
    <w:rsid w:val="00AD718B"/>
    <w:rsid w:val="00AE0535"/>
    <w:rsid w:val="00AE1677"/>
    <w:rsid w:val="00AE4A6A"/>
    <w:rsid w:val="00AF0E55"/>
    <w:rsid w:val="00AF20CA"/>
    <w:rsid w:val="00AF2A43"/>
    <w:rsid w:val="00AF2DD7"/>
    <w:rsid w:val="00AF55F9"/>
    <w:rsid w:val="00AF6CB2"/>
    <w:rsid w:val="00AF7AA5"/>
    <w:rsid w:val="00B00969"/>
    <w:rsid w:val="00B052B9"/>
    <w:rsid w:val="00B12E26"/>
    <w:rsid w:val="00B1391C"/>
    <w:rsid w:val="00B14166"/>
    <w:rsid w:val="00B143E6"/>
    <w:rsid w:val="00B1638D"/>
    <w:rsid w:val="00B213FA"/>
    <w:rsid w:val="00B2191F"/>
    <w:rsid w:val="00B21ABD"/>
    <w:rsid w:val="00B24C80"/>
    <w:rsid w:val="00B262BF"/>
    <w:rsid w:val="00B27989"/>
    <w:rsid w:val="00B30127"/>
    <w:rsid w:val="00B30B69"/>
    <w:rsid w:val="00B31012"/>
    <w:rsid w:val="00B35281"/>
    <w:rsid w:val="00B37104"/>
    <w:rsid w:val="00B3725C"/>
    <w:rsid w:val="00B40253"/>
    <w:rsid w:val="00B404AF"/>
    <w:rsid w:val="00B40C3B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5228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31F3"/>
    <w:rsid w:val="00BB7247"/>
    <w:rsid w:val="00BC03A8"/>
    <w:rsid w:val="00BC0FAD"/>
    <w:rsid w:val="00BC24A7"/>
    <w:rsid w:val="00BC5408"/>
    <w:rsid w:val="00BD1164"/>
    <w:rsid w:val="00BD5DE5"/>
    <w:rsid w:val="00BE448B"/>
    <w:rsid w:val="00BE48F3"/>
    <w:rsid w:val="00BE50D9"/>
    <w:rsid w:val="00BE569B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4554"/>
    <w:rsid w:val="00C36919"/>
    <w:rsid w:val="00C372F9"/>
    <w:rsid w:val="00C45800"/>
    <w:rsid w:val="00C50302"/>
    <w:rsid w:val="00C510C9"/>
    <w:rsid w:val="00C542B8"/>
    <w:rsid w:val="00C6226E"/>
    <w:rsid w:val="00C65BB3"/>
    <w:rsid w:val="00C65FC8"/>
    <w:rsid w:val="00C66067"/>
    <w:rsid w:val="00C71231"/>
    <w:rsid w:val="00C7419F"/>
    <w:rsid w:val="00C74CEA"/>
    <w:rsid w:val="00C777DA"/>
    <w:rsid w:val="00C77CF4"/>
    <w:rsid w:val="00C80301"/>
    <w:rsid w:val="00C80F0A"/>
    <w:rsid w:val="00C81B55"/>
    <w:rsid w:val="00C843EB"/>
    <w:rsid w:val="00C845F9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2C29"/>
    <w:rsid w:val="00CD57A0"/>
    <w:rsid w:val="00CD7049"/>
    <w:rsid w:val="00CD7A63"/>
    <w:rsid w:val="00CE2C41"/>
    <w:rsid w:val="00CE4E1F"/>
    <w:rsid w:val="00CE653C"/>
    <w:rsid w:val="00CE776D"/>
    <w:rsid w:val="00CE7FDE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5994"/>
    <w:rsid w:val="00D37290"/>
    <w:rsid w:val="00D43340"/>
    <w:rsid w:val="00D4376F"/>
    <w:rsid w:val="00D43B89"/>
    <w:rsid w:val="00D54B0E"/>
    <w:rsid w:val="00D57588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503C"/>
    <w:rsid w:val="00DA730E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D475E"/>
    <w:rsid w:val="00DD79AD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2CE9"/>
    <w:rsid w:val="00E64034"/>
    <w:rsid w:val="00E657F5"/>
    <w:rsid w:val="00E65E01"/>
    <w:rsid w:val="00E67E80"/>
    <w:rsid w:val="00E74050"/>
    <w:rsid w:val="00E759B2"/>
    <w:rsid w:val="00E769F8"/>
    <w:rsid w:val="00E77F26"/>
    <w:rsid w:val="00E8106C"/>
    <w:rsid w:val="00E82318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211C"/>
    <w:rsid w:val="00EF06FE"/>
    <w:rsid w:val="00EF1026"/>
    <w:rsid w:val="00EF34F2"/>
    <w:rsid w:val="00EF3D5E"/>
    <w:rsid w:val="00EF6245"/>
    <w:rsid w:val="00EF69A0"/>
    <w:rsid w:val="00EF6B42"/>
    <w:rsid w:val="00EF6F59"/>
    <w:rsid w:val="00F05B6F"/>
    <w:rsid w:val="00F1207D"/>
    <w:rsid w:val="00F121FE"/>
    <w:rsid w:val="00F16EFC"/>
    <w:rsid w:val="00F17E01"/>
    <w:rsid w:val="00F218CE"/>
    <w:rsid w:val="00F222F9"/>
    <w:rsid w:val="00F25F69"/>
    <w:rsid w:val="00F26A69"/>
    <w:rsid w:val="00F273C1"/>
    <w:rsid w:val="00F30129"/>
    <w:rsid w:val="00F31BC4"/>
    <w:rsid w:val="00F323F6"/>
    <w:rsid w:val="00F344CF"/>
    <w:rsid w:val="00F35837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5B6F"/>
    <w:rsid w:val="00F5611C"/>
    <w:rsid w:val="00F56697"/>
    <w:rsid w:val="00F57A90"/>
    <w:rsid w:val="00F62FC4"/>
    <w:rsid w:val="00F63046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8726F"/>
    <w:rsid w:val="00F9056F"/>
    <w:rsid w:val="00F94541"/>
    <w:rsid w:val="00F958E4"/>
    <w:rsid w:val="00F97E99"/>
    <w:rsid w:val="00FA1DE1"/>
    <w:rsid w:val="00FA2925"/>
    <w:rsid w:val="00FB1BB2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BC666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BDB01-4F07-42C3-930E-C3AA169F4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SBF 185_1 Anlaggarintyg vattendimma.dotx</Template>
  <TotalTime>34</TotalTime>
  <Pages>2</Pages>
  <Words>777</Words>
  <Characters>5138</Characters>
  <Application>Microsoft Office Word</Application>
  <DocSecurity>0</DocSecurity>
  <Lines>513</Lines>
  <Paragraphs>454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Comstedt</dc:creator>
  <cp:keywords/>
  <dc:description/>
  <cp:lastModifiedBy>Malin Comstedt</cp:lastModifiedBy>
  <cp:revision>12</cp:revision>
  <cp:lastPrinted>2019-07-02T12:19:00Z</cp:lastPrinted>
  <dcterms:created xsi:type="dcterms:W3CDTF">2019-07-02T14:21:00Z</dcterms:created>
  <dcterms:modified xsi:type="dcterms:W3CDTF">2019-07-04T09:00:00Z</dcterms:modified>
</cp:coreProperties>
</file>