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8D8AA5" w14:textId="77777777" w:rsidR="00B77F30" w:rsidRDefault="004D2413" w:rsidP="004D2413">
      <w:pPr>
        <w:pStyle w:val="Rubrik1"/>
        <w:rPr>
          <w:lang w:val="sv-SE"/>
        </w:rPr>
      </w:pPr>
      <w:r>
        <w:rPr>
          <w:lang w:val="sv-SE"/>
        </w:rPr>
        <w:t xml:space="preserve">intyg </w:t>
      </w:r>
      <w:r w:rsidR="0070156A">
        <w:rPr>
          <w:lang w:val="sv-SE"/>
        </w:rPr>
        <w:t>om överensstämmande</w:t>
      </w:r>
    </w:p>
    <w:p w14:paraId="580CAE83" w14:textId="081E6C15" w:rsidR="0070156A" w:rsidRPr="0070156A" w:rsidRDefault="0070156A" w:rsidP="0070156A">
      <w:pPr>
        <w:rPr>
          <w:lang w:val="sv-SE"/>
        </w:rPr>
      </w:pPr>
      <w:r>
        <w:rPr>
          <w:lang w:val="sv-SE"/>
        </w:rPr>
        <w:t xml:space="preserve">Brandsäker byggarbetsplats enligt </w:t>
      </w:r>
      <w:r w:rsidR="00ED33A0">
        <w:rPr>
          <w:lang w:val="sv-SE"/>
        </w:rPr>
        <w:t xml:space="preserve">SBF </w:t>
      </w:r>
      <w:r>
        <w:rPr>
          <w:lang w:val="sv-SE"/>
        </w:rPr>
        <w:t>505:1</w:t>
      </w:r>
    </w:p>
    <w:p w14:paraId="798FB7DF" w14:textId="77777777" w:rsidR="00EC4E96" w:rsidRDefault="00EC4E96" w:rsidP="00EC4E96">
      <w:pPr>
        <w:rPr>
          <w:lang w:val="sv-SE"/>
        </w:rPr>
      </w:pPr>
    </w:p>
    <w:tbl>
      <w:tblPr>
        <w:tblW w:w="1019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534"/>
        <w:gridCol w:w="1534"/>
        <w:gridCol w:w="1823"/>
        <w:gridCol w:w="2344"/>
        <w:gridCol w:w="2963"/>
      </w:tblGrid>
      <w:tr w:rsidR="009D7AC4" w14:paraId="56B2FCEC" w14:textId="77777777" w:rsidTr="0070156A">
        <w:tc>
          <w:tcPr>
            <w:tcW w:w="1534" w:type="dxa"/>
            <w:vMerge w:val="restart"/>
          </w:tcPr>
          <w:p w14:paraId="198DCF83" w14:textId="1EF32DF1" w:rsidR="009D7AC4" w:rsidRDefault="00027219" w:rsidP="009D7AC4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</w:t>
            </w:r>
            <w:r w:rsidR="009D7AC4">
              <w:t>Nyproduktion</w:t>
            </w:r>
          </w:p>
        </w:tc>
        <w:tc>
          <w:tcPr>
            <w:tcW w:w="1534" w:type="dxa"/>
            <w:vMerge w:val="restart"/>
          </w:tcPr>
          <w:p w14:paraId="705EA4D6" w14:textId="77777777" w:rsidR="009D7AC4" w:rsidRDefault="009D7AC4" w:rsidP="009D7AC4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027219">
              <w:rPr>
                <w:sz w:val="16"/>
              </w:rPr>
            </w:r>
            <w:r w:rsidR="00027219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Ombyggnation</w:t>
            </w:r>
          </w:p>
        </w:tc>
        <w:tc>
          <w:tcPr>
            <w:tcW w:w="1823" w:type="dxa"/>
            <w:vMerge w:val="restart"/>
          </w:tcPr>
          <w:p w14:paraId="79E6942F" w14:textId="77777777" w:rsidR="009D7AC4" w:rsidRDefault="009D7AC4" w:rsidP="009D7AC4">
            <w:pPr>
              <w:pStyle w:val="Etikettmedavstndfre"/>
              <w:keepNext/>
              <w:tabs>
                <w:tab w:val="left" w:pos="1666"/>
              </w:tabs>
            </w:pPr>
            <w:r w:rsidRPr="00B9334E">
              <w:rPr>
                <w:sz w:val="16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334E">
              <w:rPr>
                <w:sz w:val="16"/>
              </w:rPr>
              <w:instrText xml:space="preserve"> FORMCHECKBOX </w:instrText>
            </w:r>
            <w:r w:rsidR="00027219">
              <w:rPr>
                <w:sz w:val="16"/>
              </w:rPr>
            </w:r>
            <w:r w:rsidR="00027219">
              <w:rPr>
                <w:sz w:val="16"/>
              </w:rPr>
              <w:fldChar w:fldCharType="separate"/>
            </w:r>
            <w:r w:rsidRPr="00B9334E">
              <w:rPr>
                <w:sz w:val="16"/>
              </w:rPr>
              <w:fldChar w:fldCharType="end"/>
            </w:r>
            <w:r>
              <w:t xml:space="preserve"> Renovering</w:t>
            </w:r>
          </w:p>
        </w:tc>
        <w:tc>
          <w:tcPr>
            <w:tcW w:w="2344" w:type="dxa"/>
          </w:tcPr>
          <w:p w14:paraId="1DCFC563" w14:textId="77777777" w:rsidR="009D7AC4" w:rsidRDefault="009D7AC4" w:rsidP="009D7AC4">
            <w:pPr>
              <w:pStyle w:val="Etikettmedavstndfre"/>
              <w:keepNext/>
              <w:tabs>
                <w:tab w:val="left" w:pos="1666"/>
              </w:tabs>
            </w:pPr>
            <w:r>
              <w:t>Datum</w:t>
            </w:r>
          </w:p>
        </w:tc>
        <w:tc>
          <w:tcPr>
            <w:tcW w:w="2963" w:type="dxa"/>
          </w:tcPr>
          <w:p w14:paraId="46D4399C" w14:textId="2C1CE690" w:rsidR="009D7AC4" w:rsidRDefault="009D7AC4" w:rsidP="009D7AC4">
            <w:pPr>
              <w:pStyle w:val="Etikettmedavstndfre"/>
              <w:keepNext/>
              <w:tabs>
                <w:tab w:val="left" w:pos="1666"/>
              </w:tabs>
            </w:pPr>
            <w:r>
              <w:t>Intyg revideras senast</w:t>
            </w:r>
          </w:p>
        </w:tc>
      </w:tr>
      <w:tr w:rsidR="009D7AC4" w14:paraId="687837B0" w14:textId="77777777" w:rsidTr="009D7AC4">
        <w:trPr>
          <w:trHeight w:val="272"/>
        </w:trPr>
        <w:tc>
          <w:tcPr>
            <w:tcW w:w="1534" w:type="dxa"/>
            <w:vMerge/>
          </w:tcPr>
          <w:p w14:paraId="2B9DCF1D" w14:textId="77777777" w:rsidR="009D7AC4" w:rsidRDefault="009D7AC4" w:rsidP="0070156A">
            <w:pPr>
              <w:spacing w:before="120" w:after="120"/>
            </w:pPr>
          </w:p>
        </w:tc>
        <w:tc>
          <w:tcPr>
            <w:tcW w:w="1534" w:type="dxa"/>
            <w:vMerge/>
          </w:tcPr>
          <w:p w14:paraId="601F5C28" w14:textId="77777777" w:rsidR="009D7AC4" w:rsidRDefault="009D7AC4" w:rsidP="0070156A">
            <w:pPr>
              <w:spacing w:before="120" w:after="120"/>
            </w:pPr>
          </w:p>
        </w:tc>
        <w:tc>
          <w:tcPr>
            <w:tcW w:w="1823" w:type="dxa"/>
            <w:vMerge/>
          </w:tcPr>
          <w:p w14:paraId="2E1F5575" w14:textId="77777777" w:rsidR="009D7AC4" w:rsidRDefault="009D7AC4" w:rsidP="0070156A">
            <w:pPr>
              <w:spacing w:before="120" w:after="120"/>
            </w:pPr>
          </w:p>
        </w:tc>
        <w:tc>
          <w:tcPr>
            <w:tcW w:w="2344" w:type="dxa"/>
            <w:tcBorders>
              <w:bottom w:val="single" w:sz="6" w:space="0" w:color="auto"/>
            </w:tcBorders>
          </w:tcPr>
          <w:p w14:paraId="031E24B4" w14:textId="77777777" w:rsidR="009D7AC4" w:rsidRDefault="009D7AC4" w:rsidP="009D7AC4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2963" w:type="dxa"/>
            <w:tcBorders>
              <w:bottom w:val="single" w:sz="6" w:space="0" w:color="auto"/>
            </w:tcBorders>
          </w:tcPr>
          <w:p w14:paraId="3672AD89" w14:textId="77777777" w:rsidR="009D7AC4" w:rsidRDefault="009D7AC4" w:rsidP="009D7AC4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9D7AC4" w14:paraId="2AB5052D" w14:textId="77777777" w:rsidTr="007A4DAB">
        <w:tblPrEx>
          <w:tblBorders>
            <w:insideH w:val="single" w:sz="6" w:space="0" w:color="auto"/>
          </w:tblBorders>
        </w:tblPrEx>
        <w:tc>
          <w:tcPr>
            <w:tcW w:w="4891" w:type="dxa"/>
            <w:gridSpan w:val="3"/>
            <w:tcBorders>
              <w:bottom w:val="nil"/>
              <w:right w:val="nil"/>
            </w:tcBorders>
          </w:tcPr>
          <w:p w14:paraId="66FD4063" w14:textId="002BD1D1" w:rsidR="009D7AC4" w:rsidRDefault="009D7AC4" w:rsidP="009D7AC4">
            <w:pPr>
              <w:pStyle w:val="Etikettmedavstndfre"/>
              <w:keepNext/>
              <w:tabs>
                <w:tab w:val="left" w:pos="1666"/>
              </w:tabs>
            </w:pPr>
            <w:r>
              <w:t>Kravställare</w:t>
            </w:r>
          </w:p>
        </w:tc>
        <w:tc>
          <w:tcPr>
            <w:tcW w:w="530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C9C13EC" w14:textId="0329865C" w:rsidR="009D7AC4" w:rsidRDefault="009D7AC4" w:rsidP="009D7AC4">
            <w:pPr>
              <w:pStyle w:val="Etikettmedavstndfre"/>
              <w:keepNext/>
              <w:tabs>
                <w:tab w:val="left" w:pos="1666"/>
              </w:tabs>
            </w:pPr>
            <w:r>
              <w:t>Huvudentreprenör</w:t>
            </w:r>
          </w:p>
        </w:tc>
      </w:tr>
      <w:tr w:rsidR="0070156A" w14:paraId="64B477E2" w14:textId="77777777" w:rsidTr="009D7AC4">
        <w:tblPrEx>
          <w:tblBorders>
            <w:insideH w:val="single" w:sz="6" w:space="0" w:color="auto"/>
          </w:tblBorders>
          <w:tblCellMar>
            <w:left w:w="70" w:type="dxa"/>
            <w:right w:w="70" w:type="dxa"/>
          </w:tblCellMar>
        </w:tblPrEx>
        <w:trPr>
          <w:trHeight w:val="702"/>
        </w:trPr>
        <w:tc>
          <w:tcPr>
            <w:tcW w:w="4891" w:type="dxa"/>
            <w:gridSpan w:val="3"/>
            <w:tcBorders>
              <w:top w:val="nil"/>
              <w:right w:val="nil"/>
            </w:tcBorders>
          </w:tcPr>
          <w:p w14:paraId="7D944AEA" w14:textId="77777777" w:rsidR="0070156A" w:rsidRDefault="0070156A" w:rsidP="009D7AC4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5307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D0ADC5C" w14:textId="77777777" w:rsidR="0070156A" w:rsidRDefault="009D7AC4" w:rsidP="009D7AC4">
            <w:pPr>
              <w:pStyle w:val="Normalmedavstndfre"/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  <w:tr w:rsidR="0070156A" w14:paraId="3B3D9E25" w14:textId="77777777" w:rsidTr="009D7AC4">
        <w:tblPrEx>
          <w:tblBorders>
            <w:insideV w:val="none" w:sz="0" w:space="0" w:color="auto"/>
          </w:tblBorders>
          <w:tblCellMar>
            <w:left w:w="70" w:type="dxa"/>
            <w:right w:w="70" w:type="dxa"/>
          </w:tblCellMar>
        </w:tblPrEx>
        <w:tc>
          <w:tcPr>
            <w:tcW w:w="101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7F75C" w14:textId="6B142DBE" w:rsidR="0070156A" w:rsidRPr="00135CEB" w:rsidRDefault="003E276B" w:rsidP="009D7AC4">
            <w:pPr>
              <w:pStyle w:val="Etikettmedavstndfre"/>
              <w:keepNext/>
              <w:tabs>
                <w:tab w:val="left" w:pos="1666"/>
              </w:tabs>
            </w:pPr>
            <w:r>
              <w:t>Projekt</w:t>
            </w:r>
          </w:p>
          <w:p w14:paraId="10D7A0B9" w14:textId="23F7534A" w:rsidR="0070156A" w:rsidRDefault="0070156A" w:rsidP="003E276B">
            <w:pPr>
              <w:pStyle w:val="Normalmedavstndfre"/>
              <w:rPr>
                <w:b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  <w:r w:rsidR="003E276B">
              <w:rPr>
                <w:noProof/>
              </w:rPr>
              <w:br/>
            </w:r>
          </w:p>
        </w:tc>
      </w:tr>
    </w:tbl>
    <w:p w14:paraId="45E8B49D" w14:textId="77777777" w:rsidR="0070156A" w:rsidRDefault="0070156A" w:rsidP="00EC4E96">
      <w:pPr>
        <w:rPr>
          <w:lang w:val="sv-SE"/>
        </w:rPr>
      </w:pPr>
    </w:p>
    <w:p w14:paraId="0B65D1FD" w14:textId="77777777" w:rsidR="009D2FF6" w:rsidRDefault="0070156A" w:rsidP="009D2FF6">
      <w:pPr>
        <w:pStyle w:val="Rubrik2"/>
      </w:pPr>
      <w:proofErr w:type="spellStart"/>
      <w:r>
        <w:t>Kravpunkter</w:t>
      </w:r>
      <w:proofErr w:type="spellEnd"/>
      <w:r>
        <w:t xml:space="preserve"> </w:t>
      </w:r>
      <w:proofErr w:type="spellStart"/>
      <w:r>
        <w:t>och</w:t>
      </w:r>
      <w:proofErr w:type="spellEnd"/>
      <w:r>
        <w:t xml:space="preserve"> </w:t>
      </w:r>
      <w:r w:rsidRPr="009D2FF6">
        <w:rPr>
          <w:lang w:val="sv-SE"/>
        </w:rPr>
        <w:t>signering</w:t>
      </w:r>
      <w:r>
        <w:t xml:space="preserve"> av </w:t>
      </w:r>
      <w:proofErr w:type="spellStart"/>
      <w:r>
        <w:t>överensstämmelse</w:t>
      </w:r>
      <w:proofErr w:type="spellEnd"/>
    </w:p>
    <w:p w14:paraId="5C35A06A" w14:textId="77777777" w:rsidR="0070156A" w:rsidRPr="009D2FF6" w:rsidRDefault="0070156A" w:rsidP="009D2FF6">
      <w:pPr>
        <w:rPr>
          <w:lang w:val="sv-SE"/>
        </w:rPr>
      </w:pPr>
      <w:r w:rsidRPr="009D2FF6">
        <w:rPr>
          <w:lang w:val="sv-SE"/>
        </w:rPr>
        <w:t>Signering innebär ett intygande av att kravpunkterna ingår i byggarbetsplatsens systematiska brandskyddsarbete</w:t>
      </w:r>
      <w:r w:rsidR="009D2FF6">
        <w:rPr>
          <w:lang w:val="sv-SE"/>
        </w:rPr>
        <w:br/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717"/>
        <w:gridCol w:w="7216"/>
        <w:gridCol w:w="1135"/>
        <w:gridCol w:w="1130"/>
      </w:tblGrid>
      <w:tr w:rsidR="00292EA2" w14:paraId="554F7501" w14:textId="77777777" w:rsidTr="00C11A71">
        <w:trPr>
          <w:tblHeader/>
        </w:trPr>
        <w:tc>
          <w:tcPr>
            <w:tcW w:w="7933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057E39E" w14:textId="77777777" w:rsidR="00292EA2" w:rsidRDefault="00292EA2" w:rsidP="00292EA2">
            <w:pPr>
              <w:rPr>
                <w:lang w:val="sv-SE" w:eastAsia="sv-SE"/>
              </w:rPr>
            </w:pPr>
            <w:proofErr w:type="spellStart"/>
            <w:r>
              <w:rPr>
                <w:b/>
                <w:bCs/>
                <w:sz w:val="18"/>
              </w:rPr>
              <w:t>Kravpunkt</w:t>
            </w:r>
            <w:proofErr w:type="spellEnd"/>
          </w:p>
        </w:tc>
        <w:tc>
          <w:tcPr>
            <w:tcW w:w="1135" w:type="dxa"/>
            <w:tcBorders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16C3E776" w14:textId="7A9E2033" w:rsidR="00292EA2" w:rsidRDefault="00C11A71" w:rsidP="00292EA2">
            <w:pPr>
              <w:rPr>
                <w:lang w:val="sv-SE" w:eastAsia="sv-SE"/>
              </w:rPr>
            </w:pPr>
            <w:proofErr w:type="spellStart"/>
            <w:r>
              <w:rPr>
                <w:b/>
                <w:bCs/>
                <w:sz w:val="18"/>
              </w:rPr>
              <w:t>Notering</w:t>
            </w:r>
            <w:proofErr w:type="spellEnd"/>
          </w:p>
        </w:tc>
        <w:tc>
          <w:tcPr>
            <w:tcW w:w="1130" w:type="dxa"/>
            <w:tcBorders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74936325" w14:textId="77777777" w:rsidR="00292EA2" w:rsidRDefault="00292EA2" w:rsidP="00292EA2">
            <w:pPr>
              <w:rPr>
                <w:lang w:val="sv-SE" w:eastAsia="sv-SE"/>
              </w:rPr>
            </w:pPr>
            <w:proofErr w:type="spellStart"/>
            <w:r w:rsidRPr="00D50A9B">
              <w:rPr>
                <w:b/>
                <w:bCs/>
                <w:sz w:val="18"/>
              </w:rPr>
              <w:t>Signatur</w:t>
            </w:r>
            <w:proofErr w:type="spellEnd"/>
          </w:p>
        </w:tc>
      </w:tr>
      <w:tr w:rsidR="00292EA2" w14:paraId="2FE18D74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4489D39" w14:textId="77777777" w:rsidR="00292EA2" w:rsidRDefault="00292EA2" w:rsidP="00EC46EE">
            <w:pPr>
              <w:pStyle w:val="Rubrik3"/>
              <w:rPr>
                <w:lang w:val="sv-SE" w:eastAsia="sv-SE"/>
              </w:rPr>
            </w:pPr>
            <w:r w:rsidRPr="00EC46EE">
              <w:rPr>
                <w:lang w:val="sv-SE"/>
              </w:rPr>
              <w:t>Ledningens engagemang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C48932" w14:textId="77777777" w:rsidR="00292EA2" w:rsidRDefault="00292EA2" w:rsidP="00292EA2">
            <w:pPr>
              <w:rPr>
                <w:lang w:val="sv-SE" w:eastAsia="sv-SE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1ED015D0" w14:textId="77777777" w:rsidR="00292EA2" w:rsidRDefault="00292EA2" w:rsidP="00292EA2">
            <w:pPr>
              <w:rPr>
                <w:lang w:val="sv-SE" w:eastAsia="sv-SE"/>
              </w:rPr>
            </w:pPr>
          </w:p>
        </w:tc>
      </w:tr>
      <w:tr w:rsidR="00292EA2" w14:paraId="7B739E83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AFC5A27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1B8128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Huvudentreprenör ska ha en av ledningen fastställd policy som innefattar brandsäkerhet.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036A017" w14:textId="5F56C199" w:rsidR="00292EA2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0AA873EA" w14:textId="77777777" w:rsidR="00292EA2" w:rsidRDefault="00292EA2" w:rsidP="00292EA2">
            <w:pPr>
              <w:rPr>
                <w:lang w:val="sv-SE"/>
              </w:rPr>
            </w:pPr>
          </w:p>
        </w:tc>
      </w:tr>
      <w:tr w:rsidR="00292EA2" w14:paraId="218748C8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D9504DF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4.1.2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8E8AD75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Huvudentreprenör ska ha system för incidentrapportering.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536887" w14:textId="1E4DE3E6" w:rsidR="00292EA2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47DDC2CF" w14:textId="77777777" w:rsidR="00292EA2" w:rsidRDefault="00292EA2" w:rsidP="00292EA2">
            <w:pPr>
              <w:rPr>
                <w:lang w:val="sv-SE"/>
              </w:rPr>
            </w:pPr>
          </w:p>
        </w:tc>
      </w:tr>
      <w:tr w:rsidR="00292EA2" w14:paraId="7D2A0490" w14:textId="77777777" w:rsidTr="00310F66"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5DFFE25E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4.1.3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C9C1574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Brandsäkerhet ska vara en stående punkt på planerings- och uppföljningsmöten.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EFCCCB" w14:textId="2D2CB5D0" w:rsidR="00292EA2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6C9076CA" w14:textId="77777777" w:rsidR="00292EA2" w:rsidRDefault="00292EA2" w:rsidP="00292EA2">
            <w:pPr>
              <w:rPr>
                <w:lang w:val="sv-SE"/>
              </w:rPr>
            </w:pPr>
          </w:p>
        </w:tc>
      </w:tr>
      <w:tr w:rsidR="00E01021" w14:paraId="4B43257D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FFDF8C7" w14:textId="77777777" w:rsidR="00E01021" w:rsidRPr="00E01021" w:rsidRDefault="00E01021" w:rsidP="00EC46EE">
            <w:pPr>
              <w:pStyle w:val="Rubrik3"/>
              <w:rPr>
                <w:sz w:val="18"/>
              </w:rPr>
            </w:pPr>
            <w:r w:rsidRPr="00EC46EE">
              <w:rPr>
                <w:lang w:val="sv-SE"/>
              </w:rPr>
              <w:t>Brandskyddsorganisation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D3DDCDB" w14:textId="77777777" w:rsidR="00E01021" w:rsidRDefault="00E01021" w:rsidP="00292EA2">
            <w:pPr>
              <w:rPr>
                <w:lang w:val="sv-SE" w:eastAsia="sv-SE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294EB359" w14:textId="77777777" w:rsidR="00E01021" w:rsidRDefault="00E01021" w:rsidP="00292EA2">
            <w:pPr>
              <w:rPr>
                <w:lang w:val="sv-SE" w:eastAsia="sv-SE"/>
              </w:rPr>
            </w:pPr>
          </w:p>
        </w:tc>
      </w:tr>
      <w:tr w:rsidR="00292EA2" w14:paraId="54BCAAD1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A02032D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4.2.1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A40BC39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Byggarbetsplatsen ska ha en dokumenterad fördelning av arbetsuppgifter avseende brandskyddet.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81BF9B" w14:textId="2747BC70" w:rsidR="00292EA2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1CA0828A" w14:textId="77777777" w:rsidR="00292EA2" w:rsidRPr="00582769" w:rsidRDefault="00292EA2" w:rsidP="00292EA2">
            <w:pPr>
              <w:rPr>
                <w:lang w:val="sv-SE"/>
              </w:rPr>
            </w:pPr>
          </w:p>
        </w:tc>
      </w:tr>
      <w:tr w:rsidR="00292EA2" w14:paraId="1B5DA270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4F20717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4.2.2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406DE2A" w14:textId="77777777" w:rsidR="00292EA2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Byggherre eller huvudentreprenör, som genom avtal har övertagit samordningsansvaret för byggnadsarbetet, ska utse en brandskyddsansvarig.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85BED0" w14:textId="0614E04B" w:rsidR="00292EA2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53F5E4F6" w14:textId="77777777" w:rsidR="00292EA2" w:rsidRPr="00582769" w:rsidRDefault="00292EA2" w:rsidP="00292EA2">
            <w:pPr>
              <w:rPr>
                <w:lang w:val="sv-SE"/>
              </w:rPr>
            </w:pPr>
          </w:p>
        </w:tc>
      </w:tr>
      <w:tr w:rsidR="00E01021" w14:paraId="12522FF6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22D59D5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4.2.3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0DC3498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Minst en brandskyddskontrollant ska vara utsedd.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ADA7A92" w14:textId="69ED5B49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1A9CF43B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1D23712A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606B081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4.2.4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AE3148" w14:textId="4928145D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 xml:space="preserve">Om </w:t>
            </w:r>
            <w:r w:rsidR="007A6BAE">
              <w:rPr>
                <w:lang w:val="sv-SE"/>
              </w:rPr>
              <w:t>brandfarliga h</w:t>
            </w:r>
            <w:r w:rsidRPr="00582769">
              <w:rPr>
                <w:lang w:val="sv-SE"/>
              </w:rPr>
              <w:t xml:space="preserve">eta </w:t>
            </w:r>
            <w:r w:rsidR="007A6BAE">
              <w:rPr>
                <w:lang w:val="sv-SE"/>
              </w:rPr>
              <w:t>a</w:t>
            </w:r>
            <w:r w:rsidRPr="00582769">
              <w:rPr>
                <w:lang w:val="sv-SE"/>
              </w:rPr>
              <w:t>rbeten förekommer på byggarbetsplatsen ska tillståndsansvarig vara utsedd.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AA59111" w14:textId="51D3E8A5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2CBB0109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372AFEB8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73B92941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4.2.5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708A04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Om tillståndspliktig mängd hanteras på byggarbetsplatsen ska föreståndare för brandfarlig vara, vara utsedd.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56B8867" w14:textId="4990D5B6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395CC62A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7999E8AB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077A9AEF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4.2.6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967E3F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Om explosiv vara hanteras på byggarbetsplatsen ska föreståndare för explosiv vara, vara utsedd.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75EBEF" w14:textId="546383CD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3BE920BE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3EB72CBB" w14:textId="77777777" w:rsidTr="00310F66"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207FEB8C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4.2.7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67C2469" w14:textId="3A4614B5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Byggarbetsplatsen ska ha befattningsbeskrivningar för personer med uppgifter i brandskydds</w:t>
            </w:r>
            <w:r w:rsidR="00310F66">
              <w:rPr>
                <w:lang w:val="sv-SE"/>
              </w:rPr>
              <w:softHyphen/>
            </w:r>
            <w:r w:rsidRPr="00582769">
              <w:rPr>
                <w:lang w:val="sv-SE"/>
              </w:rPr>
              <w:t>arbetet.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38DC615" w14:textId="08C443C4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30F4E9B9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4A16DBC7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43BE990" w14:textId="77777777" w:rsidR="00E01021" w:rsidRPr="00EC46EE" w:rsidRDefault="00E01021" w:rsidP="00EC46EE">
            <w:pPr>
              <w:pStyle w:val="Rubrik3"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t>Riskhantering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97BF4CE" w14:textId="77777777" w:rsidR="00E01021" w:rsidRPr="00EC46EE" w:rsidRDefault="00E01021" w:rsidP="00EC46EE">
            <w:pPr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036B6539" w14:textId="77777777" w:rsidR="00E01021" w:rsidRPr="00EC46EE" w:rsidRDefault="00E01021" w:rsidP="00EC46EE">
            <w:pPr>
              <w:rPr>
                <w:sz w:val="14"/>
                <w:szCs w:val="14"/>
              </w:rPr>
            </w:pPr>
          </w:p>
        </w:tc>
      </w:tr>
      <w:tr w:rsidR="00E01021" w14:paraId="0DBA36C0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9FA313D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4.3.1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3FEA18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Inventering av brandrisker ska ha genomförts och riskreducerande åtgärder ska ha vidtagits.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5047B01" w14:textId="6C686614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07EF9881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7909F585" w14:textId="77777777" w:rsidTr="00310F66"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3BD32BD5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4.3.2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F455A2E" w14:textId="2D95331B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Brandskyddsansvarig ska kontinuerligt inhämta uppgifter om brandrisker från samtliga under</w:t>
            </w:r>
            <w:r w:rsidR="00310F66">
              <w:rPr>
                <w:lang w:val="sv-SE"/>
              </w:rPr>
              <w:softHyphen/>
            </w:r>
            <w:r w:rsidRPr="00582769">
              <w:rPr>
                <w:lang w:val="sv-SE"/>
              </w:rPr>
              <w:t>entreprenörer.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2A15B59" w14:textId="7C211016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533A277E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5CA09431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E1CECF9" w14:textId="77777777" w:rsidR="00E01021" w:rsidRPr="00EC46EE" w:rsidRDefault="00E01021" w:rsidP="00EC46EE">
            <w:pPr>
              <w:pStyle w:val="Rubrik3"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t>Regler och rutiner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BBD777" w14:textId="77777777" w:rsidR="00E01021" w:rsidRPr="00EC46EE" w:rsidRDefault="00E01021" w:rsidP="00292EA2">
            <w:pPr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6F459CE3" w14:textId="77777777" w:rsidR="00E01021" w:rsidRPr="00EC46EE" w:rsidRDefault="00E01021" w:rsidP="00292EA2">
            <w:pPr>
              <w:rPr>
                <w:sz w:val="14"/>
                <w:szCs w:val="14"/>
              </w:rPr>
            </w:pPr>
          </w:p>
        </w:tc>
      </w:tr>
      <w:tr w:rsidR="00E01021" w14:paraId="697F4128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7621304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4.4.1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880338E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Regler/rutiner ska finnas som beskriver åtgärder och hur de ska utföras.</w:t>
            </w:r>
          </w:p>
          <w:p w14:paraId="5946A3C7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Följande riskreducerande regler/rutiner ska finnas dokumenterade om det inte uppenbart saknas skäl och kravställare har medgivit undantag.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605F74B" w14:textId="1B7321E4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2DEC9E3C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1CD02AB9" w14:textId="77777777" w:rsidTr="00310F66"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51F381CF" w14:textId="77777777" w:rsidR="00E01021" w:rsidRPr="00582769" w:rsidRDefault="00E01021" w:rsidP="00292EA2">
            <w:pPr>
              <w:rPr>
                <w:lang w:val="sv-SE"/>
              </w:rPr>
            </w:pP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C7B9B8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åtgärder mot anlagd brand</w:t>
            </w:r>
          </w:p>
          <w:p w14:paraId="5A2C8150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hantering av brandfarliga vätskor och gaser</w:t>
            </w:r>
          </w:p>
          <w:p w14:paraId="7869C01D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hantering av explosiva varor</w:t>
            </w:r>
          </w:p>
          <w:p w14:paraId="0BFC0183" w14:textId="60F74489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Heta </w:t>
            </w:r>
            <w:r w:rsidR="007A6BAE">
              <w:rPr>
                <w:lang w:val="sv-SE"/>
              </w:rPr>
              <w:t>a</w:t>
            </w:r>
            <w:r w:rsidRPr="00582769">
              <w:rPr>
                <w:lang w:val="sv-SE"/>
              </w:rPr>
              <w:t>rbeten</w:t>
            </w:r>
          </w:p>
          <w:p w14:paraId="5DD2C47F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brandsäkerhet kring elinstallationer och elapparater</w:t>
            </w:r>
          </w:p>
          <w:p w14:paraId="79C92808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brandsäker hantering av byggmaterial och avfall</w:t>
            </w:r>
          </w:p>
          <w:p w14:paraId="3511AA53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ställningar och väderskydd</w:t>
            </w:r>
          </w:p>
          <w:p w14:paraId="01C00FE4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brandsäkerhet i byggbodar och liknande</w:t>
            </w:r>
          </w:p>
          <w:p w14:paraId="402E5A38" w14:textId="77777777" w:rsidR="00E01021" w:rsidRPr="00582769" w:rsidRDefault="00E01021" w:rsidP="00E01021">
            <w:pPr>
              <w:spacing w:after="40"/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frånkoppling av brandlarm och/eller sprinkler</w:t>
            </w:r>
          </w:p>
          <w:p w14:paraId="4D47FF9F" w14:textId="77777777" w:rsidR="00E01021" w:rsidRPr="00582769" w:rsidRDefault="00E01021" w:rsidP="00E01021">
            <w:pPr>
              <w:rPr>
                <w:lang w:val="sv-SE"/>
              </w:rPr>
            </w:pPr>
            <w:r w:rsidRPr="00582769">
              <w:rPr>
                <w:lang w:val="sv-SE"/>
              </w:rPr>
              <w:fldChar w:fldCharType="begin">
                <w:ffData>
                  <w:name w:val="Krys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2769">
              <w:rPr>
                <w:lang w:val="sv-SE"/>
              </w:rPr>
              <w:instrText xml:space="preserve"> FORMCHECKBOX </w:instrText>
            </w:r>
            <w:r w:rsidR="00027219">
              <w:rPr>
                <w:lang w:val="sv-SE"/>
              </w:rPr>
            </w:r>
            <w:r w:rsidR="00027219">
              <w:rPr>
                <w:lang w:val="sv-SE"/>
              </w:rPr>
              <w:fldChar w:fldCharType="separate"/>
            </w:r>
            <w:r w:rsidRPr="00582769">
              <w:rPr>
                <w:lang w:val="sv-SE"/>
              </w:rPr>
              <w:fldChar w:fldCharType="end"/>
            </w:r>
            <w:r w:rsidRPr="00582769">
              <w:rPr>
                <w:lang w:val="sv-SE"/>
              </w:rPr>
              <w:t xml:space="preserve"> rökning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E26491B" w14:textId="2AE7F215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7DCF828C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0641480C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903CA67" w14:textId="77777777" w:rsidR="00E01021" w:rsidRPr="00EC46EE" w:rsidRDefault="00E01021" w:rsidP="00EC46EE">
            <w:pPr>
              <w:pStyle w:val="Rubrik3"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t>Nödlägesplanering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78D166" w14:textId="77777777" w:rsidR="00E01021" w:rsidRPr="00EC46EE" w:rsidRDefault="00E01021" w:rsidP="00292EA2">
            <w:pPr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3305F2D3" w14:textId="77777777" w:rsidR="00E01021" w:rsidRPr="00EC46EE" w:rsidRDefault="00E01021" w:rsidP="00292EA2">
            <w:pPr>
              <w:rPr>
                <w:sz w:val="14"/>
                <w:szCs w:val="14"/>
              </w:rPr>
            </w:pPr>
          </w:p>
        </w:tc>
      </w:tr>
      <w:tr w:rsidR="00E01021" w14:paraId="46DA69AE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1759B1A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4.5.1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CBE466" w14:textId="5F2EF703" w:rsidR="00E01021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På byggarbetsplatsen ska finnas information om åtgärder vid brand eller annat nödläge</w:t>
            </w:r>
            <w:r w:rsidR="00ED33A0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406007D" w14:textId="1F3EE9B2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454D704F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E01021" w14:paraId="7CFA4F29" w14:textId="77777777" w:rsidTr="00310F66"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44151007" w14:textId="77777777" w:rsidR="00E01021" w:rsidRPr="00582769" w:rsidRDefault="00E01021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4.5.2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714B1E2" w14:textId="5359E09E" w:rsidR="000B33DA" w:rsidRPr="000B33DA" w:rsidRDefault="00A53623" w:rsidP="000B33DA">
            <w:pPr>
              <w:rPr>
                <w:lang w:val="sv-SE"/>
              </w:rPr>
            </w:pPr>
            <w:r w:rsidRPr="00582769">
              <w:rPr>
                <w:lang w:val="sv-SE"/>
              </w:rPr>
              <w:t>Arbetsledare ska ha rutiner för krishantering när personal drabbas vid arbetsplatsolycka.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FF92708" w14:textId="4B9811E1" w:rsidR="00E01021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445B4887" w14:textId="77777777" w:rsidR="00E01021" w:rsidRPr="00582769" w:rsidRDefault="00E01021" w:rsidP="00292EA2">
            <w:pPr>
              <w:rPr>
                <w:lang w:val="sv-SE"/>
              </w:rPr>
            </w:pPr>
          </w:p>
        </w:tc>
      </w:tr>
      <w:tr w:rsidR="00A53623" w14:paraId="42390B06" w14:textId="77777777" w:rsidTr="00C11A71">
        <w:trPr>
          <w:cantSplit/>
        </w:trPr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9BBDC38" w14:textId="77777777" w:rsidR="00A53623" w:rsidRPr="00EC46EE" w:rsidRDefault="00A53623" w:rsidP="00FD3E1B">
            <w:pPr>
              <w:pStyle w:val="Rubrik3"/>
              <w:keepNext w:val="0"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t>Utbildning och information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6FC21CB" w14:textId="77777777" w:rsidR="00A53623" w:rsidRPr="00EC46EE" w:rsidRDefault="00A53623" w:rsidP="008913EF">
            <w:pPr>
              <w:keepNext/>
              <w:keepLines/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31A92D3B" w14:textId="77777777" w:rsidR="00A53623" w:rsidRPr="00EC46EE" w:rsidRDefault="00A53623" w:rsidP="008913EF">
            <w:pPr>
              <w:keepNext/>
              <w:keepLines/>
              <w:rPr>
                <w:sz w:val="14"/>
                <w:szCs w:val="14"/>
              </w:rPr>
            </w:pPr>
          </w:p>
        </w:tc>
      </w:tr>
      <w:tr w:rsidR="00A53623" w14:paraId="25487CE0" w14:textId="77777777" w:rsidTr="00310F66">
        <w:trPr>
          <w:cantSplit/>
        </w:trPr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2168AFCF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4.6.1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82D6EBE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Platschefen ska ha rutiner för information om brandsäkerhet på byggarbetsplatsen.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1FE4100" w14:textId="23F2B1C4" w:rsidR="00A53623" w:rsidRPr="00582769" w:rsidRDefault="008913EF" w:rsidP="008913EF">
            <w:pPr>
              <w:keepNext/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62104589" w14:textId="77777777" w:rsidR="00A53623" w:rsidRPr="00582769" w:rsidRDefault="00A53623" w:rsidP="008913EF">
            <w:pPr>
              <w:keepNext/>
              <w:keepLines/>
              <w:rPr>
                <w:lang w:val="sv-SE"/>
              </w:rPr>
            </w:pPr>
          </w:p>
        </w:tc>
      </w:tr>
      <w:tr w:rsidR="00A53623" w14:paraId="565A6D9C" w14:textId="77777777" w:rsidTr="00310F66">
        <w:trPr>
          <w:cantSplit/>
        </w:trPr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8EB6AA0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4.6.2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A666061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Byggentreprenörer ska ha rutiner för utbildning av anställda.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48C446D" w14:textId="309A7B8E" w:rsidR="00A53623" w:rsidRPr="00582769" w:rsidRDefault="008913EF" w:rsidP="008913EF">
            <w:pPr>
              <w:keepNext/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0429E59D" w14:textId="77777777" w:rsidR="00A53623" w:rsidRPr="00582769" w:rsidRDefault="00A53623" w:rsidP="008913EF">
            <w:pPr>
              <w:keepNext/>
              <w:keepLines/>
              <w:rPr>
                <w:lang w:val="sv-SE"/>
              </w:rPr>
            </w:pPr>
          </w:p>
        </w:tc>
      </w:tr>
      <w:tr w:rsidR="00A53623" w14:paraId="773F02A9" w14:textId="77777777" w:rsidTr="00310F66">
        <w:trPr>
          <w:cantSplit/>
        </w:trPr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62BCEA3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4.6.3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9A342AB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Brandskyddsansvarig ska ha genomgått utbildning avseende ansvar för brandskyddet. Intyg om genomgången utbildning ska kunna redovisas.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74172D6" w14:textId="3182B7C6" w:rsidR="00A53623" w:rsidRPr="00582769" w:rsidRDefault="008913EF" w:rsidP="008913EF">
            <w:pPr>
              <w:keepNext/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34DF57FB" w14:textId="77777777" w:rsidR="00A53623" w:rsidRPr="00582769" w:rsidRDefault="00A53623" w:rsidP="008913EF">
            <w:pPr>
              <w:keepNext/>
              <w:keepLines/>
              <w:rPr>
                <w:lang w:val="sv-SE"/>
              </w:rPr>
            </w:pPr>
          </w:p>
        </w:tc>
      </w:tr>
      <w:tr w:rsidR="00A53623" w14:paraId="6378C904" w14:textId="77777777" w:rsidTr="00310F66">
        <w:trPr>
          <w:cantSplit/>
        </w:trPr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755FC5D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4.6.4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8BF5613" w14:textId="290AD1FF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 xml:space="preserve">Alla som har utsetts att utfärda tillstånd för </w:t>
            </w:r>
            <w:proofErr w:type="spellStart"/>
            <w:r w:rsidR="007A6BAE">
              <w:t>brandfarliga</w:t>
            </w:r>
            <w:proofErr w:type="spellEnd"/>
            <w:r w:rsidR="007A6BAE">
              <w:t xml:space="preserve"> </w:t>
            </w:r>
            <w:proofErr w:type="spellStart"/>
            <w:r w:rsidR="007A6BAE">
              <w:t>heta</w:t>
            </w:r>
            <w:proofErr w:type="spellEnd"/>
            <w:r w:rsidR="007A6BAE">
              <w:t xml:space="preserve"> </w:t>
            </w:r>
            <w:proofErr w:type="spellStart"/>
            <w:r w:rsidR="007A6BAE">
              <w:t>arbeten</w:t>
            </w:r>
            <w:proofErr w:type="spellEnd"/>
            <w:r w:rsidR="007A6BAE">
              <w:t xml:space="preserve"> </w:t>
            </w:r>
            <w:proofErr w:type="spellStart"/>
            <w:r w:rsidR="007A6BAE">
              <w:t>på</w:t>
            </w:r>
            <w:proofErr w:type="spellEnd"/>
            <w:r w:rsidR="007A6BAE">
              <w:t xml:space="preserve"> </w:t>
            </w:r>
            <w:proofErr w:type="spellStart"/>
            <w:r w:rsidR="007A6BAE">
              <w:t>byggarbetsplatsen</w:t>
            </w:r>
            <w:proofErr w:type="spellEnd"/>
            <w:r w:rsidR="007A6BAE" w:rsidRPr="00582769">
              <w:rPr>
                <w:lang w:val="sv-SE"/>
              </w:rPr>
              <w:t xml:space="preserve"> </w:t>
            </w:r>
            <w:r w:rsidR="007A6BAE">
              <w:rPr>
                <w:lang w:val="sv-SE"/>
              </w:rPr>
              <w:t>bör</w:t>
            </w:r>
            <w:r w:rsidRPr="00582769">
              <w:rPr>
                <w:lang w:val="sv-SE"/>
              </w:rPr>
              <w:t xml:space="preserve"> förutom </w:t>
            </w:r>
            <w:proofErr w:type="spellStart"/>
            <w:r w:rsidR="007A6BAE">
              <w:t>behörighetsutbildning</w:t>
            </w:r>
            <w:proofErr w:type="spellEnd"/>
            <w:r w:rsidR="007A6BAE">
              <w:t xml:space="preserve"> </w:t>
            </w:r>
            <w:proofErr w:type="spellStart"/>
            <w:r w:rsidR="007A6BAE">
              <w:t>i</w:t>
            </w:r>
            <w:proofErr w:type="spellEnd"/>
            <w:r w:rsidR="007A6BAE">
              <w:t xml:space="preserve"> </w:t>
            </w:r>
            <w:proofErr w:type="spellStart"/>
            <w:r w:rsidR="007A6BAE">
              <w:t>heta</w:t>
            </w:r>
            <w:proofErr w:type="spellEnd"/>
            <w:r w:rsidR="007A6BAE">
              <w:t xml:space="preserve"> </w:t>
            </w:r>
            <w:proofErr w:type="spellStart"/>
            <w:r w:rsidR="007A6BAE">
              <w:t>arbeten</w:t>
            </w:r>
            <w:proofErr w:type="spellEnd"/>
            <w:r w:rsidR="007A6BAE" w:rsidRPr="00310F66">
              <w:rPr>
                <w:vertAlign w:val="superscript"/>
                <w:lang w:val="sv-SE"/>
              </w:rPr>
              <w:t xml:space="preserve"> </w:t>
            </w:r>
            <w:r w:rsidRPr="00582769">
              <w:rPr>
                <w:lang w:val="sv-SE"/>
              </w:rPr>
              <w:t>ha</w:t>
            </w:r>
            <w:r w:rsidR="00310F66">
              <w:rPr>
                <w:lang w:val="sv-SE"/>
              </w:rPr>
              <w:t> </w:t>
            </w:r>
            <w:r w:rsidRPr="00582769">
              <w:rPr>
                <w:lang w:val="sv-SE"/>
              </w:rPr>
              <w:t>en kompletterande utbildning angående tillståndshanteringen.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F55EC05" w14:textId="7ED101D0" w:rsidR="00A53623" w:rsidRPr="00582769" w:rsidRDefault="008913EF" w:rsidP="008913EF">
            <w:pPr>
              <w:keepNext/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4E4C62D8" w14:textId="77777777" w:rsidR="00A53623" w:rsidRPr="00582769" w:rsidRDefault="00A53623" w:rsidP="008913EF">
            <w:pPr>
              <w:keepNext/>
              <w:keepLines/>
              <w:rPr>
                <w:lang w:val="sv-SE"/>
              </w:rPr>
            </w:pPr>
          </w:p>
        </w:tc>
      </w:tr>
      <w:tr w:rsidR="00A53623" w14:paraId="1DD243BF" w14:textId="77777777" w:rsidTr="00310F66">
        <w:trPr>
          <w:cantSplit/>
        </w:trPr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2BC48269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4.6.5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CCBB576" w14:textId="77777777" w:rsidR="00A53623" w:rsidRPr="00582769" w:rsidRDefault="00A53623" w:rsidP="00FD3E1B">
            <w:pPr>
              <w:rPr>
                <w:lang w:val="sv-SE"/>
              </w:rPr>
            </w:pPr>
            <w:r w:rsidRPr="00582769">
              <w:rPr>
                <w:lang w:val="sv-SE"/>
              </w:rPr>
              <w:t>Föreståndare för brandfarlig/explosiv vara ska ha genomgått utbildning. Intyg om genomgången utbildning ska kunna redovisas.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DFD3601" w14:textId="333F956E" w:rsidR="00A53623" w:rsidRPr="00582769" w:rsidRDefault="008913EF" w:rsidP="008913EF">
            <w:pPr>
              <w:keepNext/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160D7871" w14:textId="77777777" w:rsidR="00A53623" w:rsidRPr="00582769" w:rsidRDefault="00A53623" w:rsidP="008913EF">
            <w:pPr>
              <w:keepNext/>
              <w:keepLines/>
              <w:rPr>
                <w:lang w:val="sv-SE"/>
              </w:rPr>
            </w:pPr>
          </w:p>
        </w:tc>
      </w:tr>
      <w:tr w:rsidR="00A53623" w14:paraId="7A29E24C" w14:textId="77777777" w:rsidTr="00C11A71">
        <w:trPr>
          <w:cantSplit/>
        </w:trPr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67DAECF" w14:textId="30292B04" w:rsidR="00A53623" w:rsidRPr="00EC46EE" w:rsidRDefault="00A53623" w:rsidP="00FD3E1B">
            <w:pPr>
              <w:pStyle w:val="Rubrik3"/>
              <w:keepLines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lastRenderedPageBreak/>
              <w:t>Dokumentation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EA80C6C" w14:textId="77777777" w:rsidR="00A53623" w:rsidRPr="00EC46EE" w:rsidRDefault="00A53623" w:rsidP="00FD3E1B">
            <w:pPr>
              <w:keepLines/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4FF1612D" w14:textId="77777777" w:rsidR="00A53623" w:rsidRPr="00EC46EE" w:rsidRDefault="00A53623" w:rsidP="00FD3E1B">
            <w:pPr>
              <w:keepLines/>
              <w:rPr>
                <w:sz w:val="14"/>
                <w:szCs w:val="14"/>
              </w:rPr>
            </w:pPr>
          </w:p>
        </w:tc>
      </w:tr>
      <w:tr w:rsidR="00A53623" w14:paraId="46799F46" w14:textId="77777777" w:rsidTr="00310F66">
        <w:trPr>
          <w:cantSplit/>
        </w:trPr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33DB6D7A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4.7.1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403C282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Dokumentation av byggarbetsplatsens brandskydd ska finnas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F4998E5" w14:textId="29546305" w:rsidR="00A53623" w:rsidRPr="00582769" w:rsidRDefault="008913EF" w:rsidP="00FD3E1B">
            <w:pPr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657B4E59" w14:textId="77777777" w:rsidR="00A53623" w:rsidRPr="00582769" w:rsidRDefault="00A53623" w:rsidP="00FD3E1B">
            <w:pPr>
              <w:keepLines/>
              <w:rPr>
                <w:lang w:val="sv-SE"/>
              </w:rPr>
            </w:pPr>
          </w:p>
        </w:tc>
      </w:tr>
      <w:tr w:rsidR="00A53623" w14:paraId="761F0965" w14:textId="77777777" w:rsidTr="00310F66">
        <w:trPr>
          <w:cantSplit/>
        </w:trPr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2E00C55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4.7.2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845F2CB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Installation och tillsyn av elanläggningar ska utföras och dokumenteras av behörig elinstallatör.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E802E63" w14:textId="25678A4A" w:rsidR="00A53623" w:rsidRPr="00582769" w:rsidRDefault="008913EF" w:rsidP="00FD3E1B">
            <w:pPr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3680613C" w14:textId="77777777" w:rsidR="00A53623" w:rsidRPr="00582769" w:rsidRDefault="00A53623" w:rsidP="00FD3E1B">
            <w:pPr>
              <w:keepLines/>
              <w:rPr>
                <w:lang w:val="sv-SE"/>
              </w:rPr>
            </w:pPr>
          </w:p>
        </w:tc>
      </w:tr>
      <w:tr w:rsidR="00A53623" w14:paraId="092E4FB0" w14:textId="77777777" w:rsidTr="00310F66">
        <w:trPr>
          <w:cantSplit/>
        </w:trPr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FB8564A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4.7.3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DD30C40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Tillstånd ska finnas för tillståndspliktig mängd av brandfarlig vara. Giltigt tillstånd från kommunen ska kunna redovisas.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489FC5F" w14:textId="1030F9B3" w:rsidR="00A53623" w:rsidRPr="00582769" w:rsidRDefault="008913EF" w:rsidP="00FD3E1B">
            <w:pPr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5CA38B92" w14:textId="77777777" w:rsidR="00A53623" w:rsidRPr="00582769" w:rsidRDefault="00A53623" w:rsidP="00FD3E1B">
            <w:pPr>
              <w:keepLines/>
              <w:rPr>
                <w:lang w:val="sv-SE"/>
              </w:rPr>
            </w:pPr>
          </w:p>
        </w:tc>
      </w:tr>
      <w:tr w:rsidR="00A53623" w14:paraId="13D4D415" w14:textId="77777777" w:rsidTr="00310F66">
        <w:trPr>
          <w:cantSplit/>
        </w:trPr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50B3B8C7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4.7.4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9C479B8" w14:textId="77777777" w:rsidR="00A53623" w:rsidRPr="00582769" w:rsidRDefault="00A53623" w:rsidP="00FD3E1B">
            <w:pPr>
              <w:keepNext/>
              <w:keepLines/>
              <w:rPr>
                <w:lang w:val="sv-SE"/>
              </w:rPr>
            </w:pPr>
            <w:r w:rsidRPr="00582769">
              <w:rPr>
                <w:lang w:val="sv-SE"/>
              </w:rPr>
              <w:t>Tillstånd ska finnas då hantering av explosiv vara förekommer. Giltigt tillstånd från kommunen kunna redovisas.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17E5000" w14:textId="41E80013" w:rsidR="00A53623" w:rsidRPr="00582769" w:rsidRDefault="008913EF" w:rsidP="00FD3E1B">
            <w:pPr>
              <w:keepLines/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05CFE6C5" w14:textId="77777777" w:rsidR="00A53623" w:rsidRPr="00582769" w:rsidRDefault="00A53623" w:rsidP="00FD3E1B">
            <w:pPr>
              <w:keepLines/>
              <w:rPr>
                <w:lang w:val="sv-SE"/>
              </w:rPr>
            </w:pPr>
          </w:p>
        </w:tc>
      </w:tr>
      <w:tr w:rsidR="00A53623" w14:paraId="5D529DE2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6D8EC2A" w14:textId="77777777" w:rsidR="00A53623" w:rsidRPr="00EC46EE" w:rsidRDefault="00A53623" w:rsidP="00EC46EE">
            <w:pPr>
              <w:pStyle w:val="Rubrik3"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t>Egenkontroll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AE8EC7D" w14:textId="77777777" w:rsidR="00A53623" w:rsidRPr="00EC46EE" w:rsidRDefault="00A53623" w:rsidP="00292EA2">
            <w:pPr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44C53A19" w14:textId="77777777" w:rsidR="00A53623" w:rsidRPr="00EC46EE" w:rsidRDefault="00A53623" w:rsidP="00292EA2">
            <w:pPr>
              <w:rPr>
                <w:sz w:val="14"/>
                <w:szCs w:val="14"/>
              </w:rPr>
            </w:pPr>
          </w:p>
        </w:tc>
      </w:tr>
      <w:tr w:rsidR="00A53623" w14:paraId="5B5007D8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457FC7E9" w14:textId="77777777" w:rsidR="00A53623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4.8.1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2250332" w14:textId="77777777" w:rsidR="00A53623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Rutiner ska finnas för egenkontroll av brandskyddet.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0F86EED" w14:textId="7C57ADA5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05C46B2B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6F692D78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2849BE4A" w14:textId="77777777" w:rsidR="00A53623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4.8.2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15E80A" w14:textId="5B76C018" w:rsidR="00A53623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Egenkontroll ska utföras med fastställda interva</w:t>
            </w:r>
            <w:r w:rsidR="00ED33A0">
              <w:rPr>
                <w:lang w:val="sv-SE"/>
              </w:rPr>
              <w:t>l</w:t>
            </w:r>
            <w:r w:rsidRPr="00582769">
              <w:rPr>
                <w:lang w:val="sv-SE"/>
              </w:rPr>
              <w:t>l.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373823A" w14:textId="4AAD7D7D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1157C690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3D84669A" w14:textId="77777777" w:rsidTr="00310F66"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31024669" w14:textId="77777777" w:rsidR="00A53623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4.8.3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F5400B0" w14:textId="21345081" w:rsidR="00A53623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Brister som upptäckts vid egenkontroller ska dokumenteras och åtgärdas utan dröjsmål</w:t>
            </w:r>
            <w:r w:rsidR="00310F66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4AB31E9" w14:textId="7CB409A3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06A6868C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6C5D8C89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B60EF33" w14:textId="77777777" w:rsidR="00A53623" w:rsidRPr="00EC46EE" w:rsidRDefault="00A53623" w:rsidP="00EC46EE">
            <w:pPr>
              <w:pStyle w:val="Rubrik3"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t>Uppföljning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0C5356A" w14:textId="77777777" w:rsidR="00A53623" w:rsidRPr="00EC46EE" w:rsidRDefault="00A53623" w:rsidP="00292EA2">
            <w:pPr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589F250F" w14:textId="77777777" w:rsidR="00A53623" w:rsidRPr="00EC46EE" w:rsidRDefault="00A53623" w:rsidP="00292EA2">
            <w:pPr>
              <w:rPr>
                <w:sz w:val="14"/>
                <w:szCs w:val="14"/>
              </w:rPr>
            </w:pPr>
          </w:p>
        </w:tc>
      </w:tr>
      <w:tr w:rsidR="00A53623" w14:paraId="25CB2AB5" w14:textId="77777777" w:rsidTr="00310F66">
        <w:tc>
          <w:tcPr>
            <w:tcW w:w="717" w:type="dxa"/>
            <w:tcBorders>
              <w:top w:val="nil"/>
              <w:bottom w:val="single" w:sz="4" w:space="0" w:color="000000" w:themeColor="text1"/>
              <w:right w:val="nil"/>
            </w:tcBorders>
            <w:tcMar>
              <w:top w:w="28" w:type="dxa"/>
              <w:bottom w:w="28" w:type="dxa"/>
            </w:tcMar>
          </w:tcPr>
          <w:p w14:paraId="5BE546AC" w14:textId="09636A8A" w:rsidR="00A53623" w:rsidRPr="00582769" w:rsidRDefault="00A53623" w:rsidP="00292EA2">
            <w:pPr>
              <w:rPr>
                <w:lang w:val="sv-SE"/>
              </w:rPr>
            </w:pPr>
            <w:bookmarkStart w:id="0" w:name="_Toc535323353"/>
            <w:r w:rsidRPr="00582769">
              <w:rPr>
                <w:lang w:val="sv-SE"/>
              </w:rPr>
              <w:t>4.9.1</w:t>
            </w:r>
            <w:bookmarkEnd w:id="0"/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5D52BB3" w14:textId="77777777" w:rsidR="00A53623" w:rsidRPr="00582769" w:rsidRDefault="00A53623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Rutiner ska finnas för uppföljning av brandskyddsarbetet.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5DFA2520" w14:textId="21E29B44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000000" w:themeColor="text1"/>
            </w:tcBorders>
            <w:tcMar>
              <w:top w:w="28" w:type="dxa"/>
              <w:bottom w:w="28" w:type="dxa"/>
            </w:tcMar>
          </w:tcPr>
          <w:p w14:paraId="606F382E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785C80CF" w14:textId="77777777" w:rsidTr="00C11A71">
        <w:tc>
          <w:tcPr>
            <w:tcW w:w="7933" w:type="dxa"/>
            <w:gridSpan w:val="2"/>
            <w:tcBorders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7E322E1A" w14:textId="77777777" w:rsidR="00A53623" w:rsidRPr="00EC46EE" w:rsidRDefault="00A53623" w:rsidP="00EC46EE">
            <w:pPr>
              <w:pStyle w:val="Rubrik3"/>
              <w:rPr>
                <w:sz w:val="14"/>
                <w:szCs w:val="14"/>
              </w:rPr>
            </w:pPr>
            <w:r w:rsidRPr="00EC46EE">
              <w:rPr>
                <w:lang w:val="sv-SE"/>
              </w:rPr>
              <w:t>Övriga brandtekniska installationer</w:t>
            </w:r>
          </w:p>
        </w:tc>
        <w:tc>
          <w:tcPr>
            <w:tcW w:w="1135" w:type="dxa"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61F9F2B" w14:textId="77777777" w:rsidR="00A53623" w:rsidRPr="00EC46EE" w:rsidRDefault="00A53623" w:rsidP="00292EA2">
            <w:pPr>
              <w:rPr>
                <w:sz w:val="14"/>
                <w:szCs w:val="14"/>
              </w:rPr>
            </w:pPr>
          </w:p>
        </w:tc>
        <w:tc>
          <w:tcPr>
            <w:tcW w:w="1130" w:type="dxa"/>
            <w:tcBorders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662A1B0C" w14:textId="77777777" w:rsidR="00A53623" w:rsidRPr="00EC46EE" w:rsidRDefault="00A53623" w:rsidP="00292EA2">
            <w:pPr>
              <w:rPr>
                <w:sz w:val="14"/>
                <w:szCs w:val="14"/>
              </w:rPr>
            </w:pPr>
          </w:p>
        </w:tc>
      </w:tr>
      <w:tr w:rsidR="00A53623" w14:paraId="25E6BBEC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0FC68328" w14:textId="77777777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4.10.1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DA2560B" w14:textId="6F01351C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På byggarbetsplatsen ska det finnas möjlighet att påkalla behovet av utrymning för alla berörda. I</w:t>
            </w:r>
            <w:r w:rsidR="00310F66">
              <w:rPr>
                <w:lang w:val="sv-SE"/>
              </w:rPr>
              <w:t> </w:t>
            </w:r>
            <w:r w:rsidRPr="00582769">
              <w:rPr>
                <w:lang w:val="sv-SE"/>
              </w:rPr>
              <w:t>särskilda fall ska brand- och utrymningslarm installeras som också kan aktiveras manuellt</w:t>
            </w:r>
            <w:r w:rsidR="00310F66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7CBCCE5" w14:textId="0D6B4CA8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1080526C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5D8A8F81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1FC4198A" w14:textId="77777777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4.10.2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1147D94" w14:textId="3CD53C4A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Vägledande markeringar ska finnas i och till utrymningsvägarna</w:t>
            </w:r>
            <w:r w:rsidR="00ED33A0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226451" w14:textId="68689169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246F5131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19F877BC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27B02560" w14:textId="77777777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4.10.3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B96A1BA" w14:textId="49116ED2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Utrymningsvägar som saknar dagsljusinsläpp ska ha nödbelysning</w:t>
            </w:r>
            <w:r w:rsidR="00ED33A0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CC72BD8" w14:textId="0E9F54D2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0FE9DE0E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2A7CA0A6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C16270F" w14:textId="77777777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4.10.4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8E55A65" w14:textId="72693489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Varje våningsplan ska ha minst två av varandra oberoende utrymningsvägar</w:t>
            </w:r>
            <w:r w:rsidR="00ED33A0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1C9968F" w14:textId="1185B071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2DA19277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67A19573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0A2BBA61" w14:textId="77777777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4.10.5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A99C5F2" w14:textId="4717AD89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Återsamlingsplats vid utrymning ska finnas. Återsamlingsplatsen ska vara markerad med en skylt</w:t>
            </w:r>
            <w:r w:rsidR="00ED33A0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84BC34A" w14:textId="50CEA2B6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5D8F9059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A53623" w14:paraId="035A272C" w14:textId="77777777" w:rsidTr="00310F66">
        <w:tc>
          <w:tcPr>
            <w:tcW w:w="717" w:type="dxa"/>
            <w:tcBorders>
              <w:top w:val="nil"/>
              <w:bottom w:val="single" w:sz="4" w:space="0" w:color="auto"/>
              <w:right w:val="nil"/>
            </w:tcBorders>
            <w:tcMar>
              <w:top w:w="28" w:type="dxa"/>
              <w:bottom w:w="28" w:type="dxa"/>
            </w:tcMar>
          </w:tcPr>
          <w:p w14:paraId="3CEF44EE" w14:textId="77777777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4.10.6</w:t>
            </w:r>
          </w:p>
        </w:tc>
        <w:tc>
          <w:tcPr>
            <w:tcW w:w="7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234245F" w14:textId="1D259D7E" w:rsidR="00A53623" w:rsidRPr="00582769" w:rsidRDefault="009D2FF6" w:rsidP="00292EA2">
            <w:pPr>
              <w:rPr>
                <w:lang w:val="sv-SE"/>
              </w:rPr>
            </w:pPr>
            <w:r w:rsidRPr="00582769">
              <w:rPr>
                <w:lang w:val="sv-SE"/>
              </w:rPr>
              <w:t>Handbrandsläckare ska finnas tillgängliga. Gångavståndet till närmaste släckutrustning ska inte överstiga 25 meter. Plats för brandredskap är ska vara märkta med skyltar</w:t>
            </w:r>
            <w:r w:rsidR="00ED33A0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6564160B" w14:textId="2244FAC8" w:rsidR="00A53623" w:rsidRPr="00582769" w:rsidRDefault="008913EF" w:rsidP="00292EA2">
            <w:pPr>
              <w:rPr>
                <w:lang w:val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single" w:sz="4" w:space="0" w:color="auto"/>
            </w:tcBorders>
            <w:tcMar>
              <w:top w:w="28" w:type="dxa"/>
              <w:bottom w:w="28" w:type="dxa"/>
            </w:tcMar>
          </w:tcPr>
          <w:p w14:paraId="4BAE936A" w14:textId="77777777" w:rsidR="00A53623" w:rsidRPr="00582769" w:rsidRDefault="00A53623" w:rsidP="00292EA2">
            <w:pPr>
              <w:rPr>
                <w:lang w:val="sv-SE"/>
              </w:rPr>
            </w:pPr>
          </w:p>
        </w:tc>
      </w:tr>
      <w:tr w:rsidR="00B704F7" w14:paraId="5EC0CC17" w14:textId="77777777" w:rsidTr="00C11A71">
        <w:tc>
          <w:tcPr>
            <w:tcW w:w="7933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01D3AAB1" w14:textId="26E03B3A" w:rsidR="00B704F7" w:rsidRPr="00582769" w:rsidRDefault="00B704F7" w:rsidP="00B704F7">
            <w:pPr>
              <w:pStyle w:val="Rubrik3"/>
              <w:rPr>
                <w:lang w:val="sv-SE"/>
              </w:rPr>
            </w:pPr>
            <w:r w:rsidRPr="00B704F7">
              <w:rPr>
                <w:lang w:val="sv-SE"/>
              </w:rPr>
              <w:t>Bygg</w:t>
            </w:r>
            <w:r>
              <w:t xml:space="preserve">- </w:t>
            </w:r>
            <w:proofErr w:type="spellStart"/>
            <w:r>
              <w:t>eller</w:t>
            </w:r>
            <w:proofErr w:type="spellEnd"/>
            <w:r>
              <w:t xml:space="preserve"> </w:t>
            </w:r>
            <w:proofErr w:type="spellStart"/>
            <w:r>
              <w:t>rivningsarbete</w:t>
            </w:r>
            <w:proofErr w:type="spellEnd"/>
            <w:r>
              <w:t xml:space="preserve"> </w:t>
            </w:r>
            <w:proofErr w:type="spellStart"/>
            <w:r>
              <w:t>parallellt</w:t>
            </w:r>
            <w:proofErr w:type="spellEnd"/>
            <w:r>
              <w:t xml:space="preserve"> med </w:t>
            </w:r>
            <w:proofErr w:type="spellStart"/>
            <w:r>
              <w:t>annan</w:t>
            </w:r>
            <w:proofErr w:type="spellEnd"/>
            <w:r>
              <w:t xml:space="preserve"> </w:t>
            </w:r>
            <w:proofErr w:type="spellStart"/>
            <w:r>
              <w:t>pågående</w:t>
            </w:r>
            <w:proofErr w:type="spellEnd"/>
            <w:r>
              <w:t xml:space="preserve"> </w:t>
            </w:r>
            <w:proofErr w:type="spellStart"/>
            <w:r>
              <w:t>befintlig</w:t>
            </w:r>
            <w:proofErr w:type="spellEnd"/>
            <w:r>
              <w:t xml:space="preserve"> </w:t>
            </w:r>
            <w:r w:rsidRPr="00B704F7">
              <w:rPr>
                <w:lang w:val="sv-SE"/>
              </w:rPr>
              <w:t>verksamhet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3047FA6E" w14:textId="77777777" w:rsidR="00B704F7" w:rsidRDefault="00B704F7" w:rsidP="00292EA2">
            <w:pPr>
              <w:rPr>
                <w:noProof/>
              </w:rPr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545F154B" w14:textId="77777777" w:rsidR="00B704F7" w:rsidRPr="00582769" w:rsidRDefault="00B704F7" w:rsidP="00292EA2">
            <w:pPr>
              <w:rPr>
                <w:lang w:val="sv-SE"/>
              </w:rPr>
            </w:pPr>
          </w:p>
        </w:tc>
      </w:tr>
      <w:tr w:rsidR="00B704F7" w14:paraId="00B12D3C" w14:textId="77777777" w:rsidTr="00310F66">
        <w:tc>
          <w:tcPr>
            <w:tcW w:w="717" w:type="dxa"/>
            <w:tcBorders>
              <w:top w:val="nil"/>
              <w:bottom w:val="nil"/>
              <w:right w:val="nil"/>
            </w:tcBorders>
            <w:tcMar>
              <w:top w:w="28" w:type="dxa"/>
              <w:bottom w:w="28" w:type="dxa"/>
            </w:tcMar>
          </w:tcPr>
          <w:p w14:paraId="686C991B" w14:textId="71298467" w:rsidR="00B704F7" w:rsidRPr="00582769" w:rsidRDefault="00B704F7" w:rsidP="00292EA2">
            <w:pPr>
              <w:rPr>
                <w:lang w:val="sv-SE"/>
              </w:rPr>
            </w:pPr>
            <w:r w:rsidRPr="00B704F7">
              <w:rPr>
                <w:lang w:val="sv-SE"/>
              </w:rPr>
              <w:t>4.11.1</w:t>
            </w:r>
          </w:p>
        </w:tc>
        <w:tc>
          <w:tcPr>
            <w:tcW w:w="7216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93A8524" w14:textId="0E600DAF" w:rsidR="00B704F7" w:rsidRPr="00B704F7" w:rsidRDefault="00B704F7" w:rsidP="00B704F7">
            <w:pPr>
              <w:rPr>
                <w:lang w:val="sv-SE"/>
              </w:rPr>
            </w:pPr>
            <w:r w:rsidRPr="00B704F7">
              <w:rPr>
                <w:lang w:val="sv-SE"/>
              </w:rPr>
              <w:t>Riskbedömning ska genomföras kontinuerligt.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451271DF" w14:textId="6365F426" w:rsidR="00B704F7" w:rsidRDefault="00B704F7" w:rsidP="00292EA2">
            <w:pPr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  <w:bottom w:val="nil"/>
            </w:tcBorders>
            <w:tcMar>
              <w:top w:w="28" w:type="dxa"/>
              <w:bottom w:w="28" w:type="dxa"/>
            </w:tcMar>
          </w:tcPr>
          <w:p w14:paraId="6FA74FE6" w14:textId="77777777" w:rsidR="00B704F7" w:rsidRPr="00582769" w:rsidRDefault="00B704F7" w:rsidP="00292EA2">
            <w:pPr>
              <w:rPr>
                <w:lang w:val="sv-SE"/>
              </w:rPr>
            </w:pPr>
          </w:p>
        </w:tc>
      </w:tr>
      <w:tr w:rsidR="00B704F7" w14:paraId="7DC620E6" w14:textId="77777777" w:rsidTr="00310F66">
        <w:tc>
          <w:tcPr>
            <w:tcW w:w="717" w:type="dxa"/>
            <w:tcBorders>
              <w:top w:val="nil"/>
              <w:right w:val="nil"/>
            </w:tcBorders>
            <w:tcMar>
              <w:top w:w="28" w:type="dxa"/>
              <w:bottom w:w="28" w:type="dxa"/>
            </w:tcMar>
          </w:tcPr>
          <w:p w14:paraId="630A20BC" w14:textId="5D6BEFAD" w:rsidR="00B704F7" w:rsidRPr="00582769" w:rsidRDefault="00B704F7" w:rsidP="00292EA2">
            <w:pPr>
              <w:rPr>
                <w:lang w:val="sv-SE"/>
              </w:rPr>
            </w:pPr>
            <w:r w:rsidRPr="00B704F7">
              <w:rPr>
                <w:lang w:val="sv-SE"/>
              </w:rPr>
              <w:t>4.11.2</w:t>
            </w:r>
          </w:p>
        </w:tc>
        <w:tc>
          <w:tcPr>
            <w:tcW w:w="7216" w:type="dxa"/>
            <w:tcBorders>
              <w:top w:val="nil"/>
              <w:left w:val="nil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1696B174" w14:textId="27C7200F" w:rsidR="00B704F7" w:rsidRPr="00582769" w:rsidRDefault="00B704F7" w:rsidP="00292EA2">
            <w:pPr>
              <w:rPr>
                <w:lang w:val="sv-SE"/>
              </w:rPr>
            </w:pPr>
            <w:r w:rsidRPr="00B704F7">
              <w:rPr>
                <w:lang w:val="sv-SE"/>
              </w:rPr>
              <w:t>Ansvarsförhållanden mellan befintlig verksamhet och entreprenadområde ska vara klargjorda</w:t>
            </w:r>
            <w:r w:rsidR="00ED33A0">
              <w:rPr>
                <w:lang w:val="sv-SE"/>
              </w:rPr>
              <w:t>.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</w:tcPr>
          <w:p w14:paraId="2E226ADC" w14:textId="59544692" w:rsidR="00B704F7" w:rsidRDefault="00B704F7" w:rsidP="00292EA2">
            <w:pPr>
              <w:rPr>
                <w:noProof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  <w:tc>
          <w:tcPr>
            <w:tcW w:w="1130" w:type="dxa"/>
            <w:tcBorders>
              <w:top w:val="nil"/>
              <w:left w:val="single" w:sz="4" w:space="0" w:color="auto"/>
            </w:tcBorders>
            <w:tcMar>
              <w:top w:w="28" w:type="dxa"/>
              <w:bottom w:w="28" w:type="dxa"/>
            </w:tcMar>
          </w:tcPr>
          <w:p w14:paraId="796A4AD7" w14:textId="77777777" w:rsidR="00B704F7" w:rsidRPr="00582769" w:rsidRDefault="00B704F7" w:rsidP="00292EA2">
            <w:pPr>
              <w:rPr>
                <w:lang w:val="sv-SE"/>
              </w:rPr>
            </w:pPr>
          </w:p>
        </w:tc>
      </w:tr>
    </w:tbl>
    <w:p w14:paraId="349D7869" w14:textId="3640B35F" w:rsidR="00292EA2" w:rsidRDefault="00292EA2" w:rsidP="00292EA2">
      <w:pPr>
        <w:rPr>
          <w:lang w:val="sv-SE" w:eastAsia="sv-SE"/>
        </w:rPr>
      </w:pPr>
    </w:p>
    <w:tbl>
      <w:tblPr>
        <w:tblStyle w:val="Tabellrutnt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9"/>
      </w:tblGrid>
      <w:tr w:rsidR="00C11A71" w14:paraId="3E2F0FB4" w14:textId="77777777" w:rsidTr="00C11A71">
        <w:trPr>
          <w:trHeight w:val="181"/>
        </w:trPr>
        <w:tc>
          <w:tcPr>
            <w:tcW w:w="10179" w:type="dxa"/>
          </w:tcPr>
          <w:p w14:paraId="35D81875" w14:textId="30336095" w:rsidR="00C11A71" w:rsidRDefault="00C11A71" w:rsidP="00C11A71">
            <w:pPr>
              <w:pStyle w:val="Rubrik3"/>
              <w:rPr>
                <w:lang w:val="sv-SE" w:eastAsia="sv-SE"/>
              </w:rPr>
            </w:pPr>
            <w:r>
              <w:rPr>
                <w:lang w:val="sv-SE"/>
              </w:rPr>
              <w:t>Övriga</w:t>
            </w:r>
            <w:r>
              <w:rPr>
                <w:lang w:val="sv-SE" w:eastAsia="sv-SE"/>
              </w:rPr>
              <w:t xml:space="preserve"> noteringar</w:t>
            </w:r>
          </w:p>
        </w:tc>
      </w:tr>
      <w:tr w:rsidR="00C11A71" w14:paraId="23DC777F" w14:textId="77777777" w:rsidTr="00310F66">
        <w:trPr>
          <w:trHeight w:val="1306"/>
        </w:trPr>
        <w:tc>
          <w:tcPr>
            <w:tcW w:w="10179" w:type="dxa"/>
          </w:tcPr>
          <w:p w14:paraId="2E7A4602" w14:textId="67033AE1" w:rsidR="00C11A71" w:rsidRDefault="00C11A71" w:rsidP="00C11A71">
            <w:pPr>
              <w:pStyle w:val="Normalmedavstndfre"/>
              <w:rPr>
                <w:lang w:val="sv-SE" w:eastAsia="sv-SE"/>
              </w:rPr>
            </w:pPr>
            <w:r>
              <w:rPr>
                <w:noProof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noProof/>
              </w:rPr>
              <w:instrText xml:space="preserve"> FORMTEXT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fldChar w:fldCharType="end"/>
            </w:r>
          </w:p>
        </w:tc>
      </w:tr>
    </w:tbl>
    <w:p w14:paraId="6B2E1B40" w14:textId="77777777" w:rsidR="00C11A71" w:rsidRPr="00316CEB" w:rsidRDefault="00C11A71" w:rsidP="00292EA2">
      <w:pPr>
        <w:rPr>
          <w:sz w:val="20"/>
          <w:szCs w:val="20"/>
          <w:lang w:val="sv-SE" w:eastAsia="sv-SE"/>
        </w:rPr>
      </w:pPr>
    </w:p>
    <w:p w14:paraId="18211B2E" w14:textId="475438E1" w:rsidR="00292EA2" w:rsidRPr="00316CEB" w:rsidRDefault="00292EA2" w:rsidP="00292EA2">
      <w:pPr>
        <w:rPr>
          <w:sz w:val="20"/>
          <w:szCs w:val="20"/>
          <w:lang w:val="sv-SE" w:eastAsia="sv-SE"/>
        </w:rPr>
      </w:pPr>
    </w:p>
    <w:p w14:paraId="0516E130" w14:textId="77777777" w:rsidR="00310F66" w:rsidRPr="00292EA2" w:rsidRDefault="00310F66" w:rsidP="00292EA2">
      <w:pPr>
        <w:rPr>
          <w:lang w:val="sv-SE" w:eastAsia="sv-SE"/>
        </w:rPr>
      </w:pPr>
    </w:p>
    <w:p w14:paraId="491C6EAE" w14:textId="2C21D2AE" w:rsidR="0070156A" w:rsidRDefault="00FA28F3" w:rsidP="00700675">
      <w:pPr>
        <w:pStyle w:val="Rubrik2"/>
      </w:pPr>
      <w:proofErr w:type="spellStart"/>
      <w:r>
        <w:t>Intygande</w:t>
      </w:r>
      <w:proofErr w:type="spellEnd"/>
      <w:r>
        <w:t xml:space="preserve"> om </w:t>
      </w:r>
      <w:proofErr w:type="spellStart"/>
      <w:r>
        <w:t>överensstämmande</w:t>
      </w:r>
      <w:proofErr w:type="spellEnd"/>
      <w:r>
        <w:t xml:space="preserve"> med SBF 505</w:t>
      </w:r>
    </w:p>
    <w:p w14:paraId="224EC208" w14:textId="427679DC" w:rsidR="00FA28F3" w:rsidRDefault="00FA28F3" w:rsidP="00FA28F3"/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93"/>
        <w:gridCol w:w="4117"/>
        <w:gridCol w:w="5096"/>
      </w:tblGrid>
      <w:tr w:rsidR="003E276B" w14:paraId="0DDA2A01" w14:textId="77777777" w:rsidTr="003E276B">
        <w:trPr>
          <w:cantSplit/>
          <w:trHeight w:hRule="exact" w:val="198"/>
        </w:trPr>
        <w:tc>
          <w:tcPr>
            <w:tcW w:w="993" w:type="dxa"/>
            <w:tcBorders>
              <w:bottom w:val="nil"/>
            </w:tcBorders>
            <w:vAlign w:val="bottom"/>
          </w:tcPr>
          <w:p w14:paraId="3DF96D7C" w14:textId="3D0CF073" w:rsidR="003E276B" w:rsidRDefault="003E276B" w:rsidP="00937DD3">
            <w:pPr>
              <w:pStyle w:val="Etikett"/>
            </w:pPr>
            <w:r w:rsidRPr="00FA28F3">
              <w:t>Signatur</w:t>
            </w: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24EA1659" w14:textId="6BC5FF86" w:rsidR="003E276B" w:rsidRDefault="003E276B" w:rsidP="00937DD3">
            <w:pPr>
              <w:pStyle w:val="Etikett"/>
            </w:pPr>
            <w:r>
              <w:t>Namn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4368282D" w14:textId="25E89E69" w:rsidR="003E276B" w:rsidRDefault="003E276B" w:rsidP="00937DD3">
            <w:pPr>
              <w:pStyle w:val="Etikett"/>
            </w:pPr>
            <w:r>
              <w:t>Ort och datum</w:t>
            </w:r>
          </w:p>
        </w:tc>
      </w:tr>
      <w:tr w:rsidR="003E276B" w:rsidRPr="00D941F1" w14:paraId="34AA1B3A" w14:textId="77777777" w:rsidTr="003E276B">
        <w:trPr>
          <w:cantSplit/>
          <w:trHeight w:val="284"/>
        </w:trPr>
        <w:tc>
          <w:tcPr>
            <w:tcW w:w="993" w:type="dxa"/>
            <w:vMerge w:val="restart"/>
            <w:tcBorders>
              <w:top w:val="nil"/>
              <w:bottom w:val="single" w:sz="4" w:space="0" w:color="auto"/>
            </w:tcBorders>
          </w:tcPr>
          <w:p w14:paraId="058A322C" w14:textId="77777777" w:rsidR="003E276B" w:rsidRPr="00D941F1" w:rsidRDefault="003E276B" w:rsidP="00937DD3">
            <w:pPr>
              <w:pStyle w:val="Normalmedavstndfre"/>
            </w:pPr>
          </w:p>
        </w:tc>
        <w:tc>
          <w:tcPr>
            <w:tcW w:w="4117" w:type="dxa"/>
            <w:tcBorders>
              <w:top w:val="nil"/>
              <w:bottom w:val="nil"/>
            </w:tcBorders>
          </w:tcPr>
          <w:p w14:paraId="21B3723E" w14:textId="77777777" w:rsidR="003E276B" w:rsidRPr="00D941F1" w:rsidRDefault="003E276B" w:rsidP="00937DD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7C326719" w14:textId="77777777" w:rsidR="003E276B" w:rsidRPr="00D941F1" w:rsidRDefault="003E276B" w:rsidP="00937DD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3E276B" w:rsidRPr="00664EB0" w14:paraId="2E397A47" w14:textId="77777777" w:rsidTr="003E276B">
        <w:trPr>
          <w:cantSplit/>
          <w:trHeight w:hRule="exact" w:val="198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bottom"/>
          </w:tcPr>
          <w:p w14:paraId="7CE33E55" w14:textId="77777777" w:rsidR="003E276B" w:rsidRDefault="003E276B" w:rsidP="00937DD3">
            <w:pPr>
              <w:pStyle w:val="Etikett"/>
            </w:pP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34DB40E9" w14:textId="48817E0B" w:rsidR="003E276B" w:rsidRDefault="003E276B" w:rsidP="00937DD3">
            <w:pPr>
              <w:pStyle w:val="Etikett"/>
            </w:pPr>
            <w:r>
              <w:t>Funktion/Företag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5A55F233" w14:textId="6811D6D1" w:rsidR="003E276B" w:rsidRDefault="003E276B" w:rsidP="00937DD3">
            <w:pPr>
              <w:pStyle w:val="Etikett"/>
            </w:pPr>
            <w:r>
              <w:t>Underskrift</w:t>
            </w:r>
          </w:p>
        </w:tc>
      </w:tr>
      <w:tr w:rsidR="003E276B" w:rsidRPr="00D620EB" w14:paraId="311966A2" w14:textId="77777777" w:rsidTr="003E276B">
        <w:trPr>
          <w:cantSplit/>
          <w:trHeight w:val="284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6E14B0E9" w14:textId="65F9332D" w:rsidR="003E276B" w:rsidRPr="00D620EB" w:rsidRDefault="003E276B" w:rsidP="00937DD3">
            <w:pPr>
              <w:pStyle w:val="Etikett"/>
              <w:jc w:val="center"/>
            </w:pPr>
          </w:p>
        </w:tc>
        <w:tc>
          <w:tcPr>
            <w:tcW w:w="4117" w:type="dxa"/>
            <w:tcBorders>
              <w:top w:val="nil"/>
              <w:bottom w:val="single" w:sz="4" w:space="0" w:color="000000" w:themeColor="text1"/>
            </w:tcBorders>
          </w:tcPr>
          <w:p w14:paraId="2AD3C08C" w14:textId="77777777" w:rsidR="003E276B" w:rsidRPr="00D620EB" w:rsidRDefault="003E276B" w:rsidP="00937DD3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single" w:sz="4" w:space="0" w:color="000000" w:themeColor="text1"/>
            </w:tcBorders>
          </w:tcPr>
          <w:p w14:paraId="188E95E6" w14:textId="19B2F547" w:rsidR="00EA363D" w:rsidRPr="00EA363D" w:rsidRDefault="00EA363D" w:rsidP="00937DD3">
            <w:pPr>
              <w:pStyle w:val="Normalmedavstndfre"/>
            </w:pPr>
          </w:p>
        </w:tc>
      </w:tr>
    </w:tbl>
    <w:p w14:paraId="562DB54D" w14:textId="6491D2A8" w:rsidR="00FA28F3" w:rsidRDefault="00FA28F3" w:rsidP="00FA28F3"/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93"/>
        <w:gridCol w:w="4117"/>
        <w:gridCol w:w="5096"/>
      </w:tblGrid>
      <w:tr w:rsidR="00EA363D" w14:paraId="361BD52C" w14:textId="77777777" w:rsidTr="00937DD3">
        <w:trPr>
          <w:cantSplit/>
          <w:trHeight w:hRule="exact" w:val="198"/>
        </w:trPr>
        <w:tc>
          <w:tcPr>
            <w:tcW w:w="993" w:type="dxa"/>
            <w:tcBorders>
              <w:bottom w:val="nil"/>
            </w:tcBorders>
            <w:vAlign w:val="bottom"/>
          </w:tcPr>
          <w:p w14:paraId="6A47A2B9" w14:textId="77777777" w:rsidR="00EA363D" w:rsidRDefault="00EA363D" w:rsidP="00937DD3">
            <w:pPr>
              <w:pStyle w:val="Etikett"/>
            </w:pPr>
            <w:r w:rsidRPr="00FA28F3">
              <w:t>Signatur</w:t>
            </w: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593A888B" w14:textId="77777777" w:rsidR="00EA363D" w:rsidRDefault="00EA363D" w:rsidP="00937DD3">
            <w:pPr>
              <w:pStyle w:val="Etikett"/>
            </w:pPr>
            <w:r>
              <w:t>Namn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35952792" w14:textId="77777777" w:rsidR="00EA363D" w:rsidRDefault="00EA363D" w:rsidP="00937DD3">
            <w:pPr>
              <w:pStyle w:val="Etikett"/>
            </w:pPr>
            <w:r>
              <w:t>Ort och datum</w:t>
            </w:r>
          </w:p>
        </w:tc>
      </w:tr>
      <w:tr w:rsidR="00EA363D" w:rsidRPr="00D941F1" w14:paraId="051CE71B" w14:textId="77777777" w:rsidTr="00937DD3">
        <w:trPr>
          <w:cantSplit/>
          <w:trHeight w:val="284"/>
        </w:trPr>
        <w:tc>
          <w:tcPr>
            <w:tcW w:w="993" w:type="dxa"/>
            <w:vMerge w:val="restart"/>
            <w:tcBorders>
              <w:top w:val="nil"/>
              <w:bottom w:val="single" w:sz="4" w:space="0" w:color="auto"/>
            </w:tcBorders>
          </w:tcPr>
          <w:p w14:paraId="64CDB73F" w14:textId="77777777" w:rsidR="00EA363D" w:rsidRPr="00D941F1" w:rsidRDefault="00EA363D" w:rsidP="00937DD3">
            <w:pPr>
              <w:pStyle w:val="Normalmedavstndfre"/>
            </w:pPr>
          </w:p>
        </w:tc>
        <w:tc>
          <w:tcPr>
            <w:tcW w:w="4117" w:type="dxa"/>
            <w:tcBorders>
              <w:top w:val="nil"/>
              <w:bottom w:val="nil"/>
            </w:tcBorders>
          </w:tcPr>
          <w:p w14:paraId="42FBE9EB" w14:textId="77777777" w:rsidR="00EA363D" w:rsidRPr="00D941F1" w:rsidRDefault="00EA363D" w:rsidP="00937DD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5549A3C7" w14:textId="77777777" w:rsidR="00EA363D" w:rsidRPr="00D941F1" w:rsidRDefault="00EA363D" w:rsidP="00937DD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EA363D" w14:paraId="70D90202" w14:textId="77777777" w:rsidTr="00937DD3">
        <w:trPr>
          <w:cantSplit/>
          <w:trHeight w:hRule="exact" w:val="198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bottom"/>
          </w:tcPr>
          <w:p w14:paraId="40DABA2B" w14:textId="77777777" w:rsidR="00EA363D" w:rsidRDefault="00EA363D" w:rsidP="00937DD3">
            <w:pPr>
              <w:pStyle w:val="Etikett"/>
            </w:pP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2224E8C7" w14:textId="77777777" w:rsidR="00EA363D" w:rsidRDefault="00EA363D" w:rsidP="00937DD3">
            <w:pPr>
              <w:pStyle w:val="Etikett"/>
            </w:pPr>
            <w:r>
              <w:t>Funktion/Företag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7D02D602" w14:textId="77777777" w:rsidR="00EA363D" w:rsidRDefault="00EA363D" w:rsidP="00937DD3">
            <w:pPr>
              <w:pStyle w:val="Etikett"/>
            </w:pPr>
            <w:r>
              <w:t>Underskrift</w:t>
            </w:r>
          </w:p>
        </w:tc>
      </w:tr>
      <w:tr w:rsidR="00EA363D" w:rsidRPr="00EA363D" w14:paraId="132E49FC" w14:textId="77777777" w:rsidTr="00937DD3">
        <w:trPr>
          <w:cantSplit/>
          <w:trHeight w:val="284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502F0D86" w14:textId="77777777" w:rsidR="00EA363D" w:rsidRPr="00D620EB" w:rsidRDefault="00EA363D" w:rsidP="00937DD3">
            <w:pPr>
              <w:pStyle w:val="Etikett"/>
              <w:jc w:val="center"/>
            </w:pPr>
          </w:p>
        </w:tc>
        <w:tc>
          <w:tcPr>
            <w:tcW w:w="4117" w:type="dxa"/>
            <w:tcBorders>
              <w:top w:val="nil"/>
              <w:bottom w:val="single" w:sz="4" w:space="0" w:color="000000" w:themeColor="text1"/>
            </w:tcBorders>
          </w:tcPr>
          <w:p w14:paraId="38269ED4" w14:textId="77777777" w:rsidR="00EA363D" w:rsidRPr="00D620EB" w:rsidRDefault="00EA363D" w:rsidP="00937DD3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single" w:sz="4" w:space="0" w:color="000000" w:themeColor="text1"/>
            </w:tcBorders>
          </w:tcPr>
          <w:p w14:paraId="3CA7F9FE" w14:textId="77777777" w:rsidR="00EA363D" w:rsidRPr="00EA363D" w:rsidRDefault="00EA363D" w:rsidP="00937DD3">
            <w:pPr>
              <w:pStyle w:val="Normalmedavstndfre"/>
            </w:pPr>
          </w:p>
        </w:tc>
      </w:tr>
    </w:tbl>
    <w:p w14:paraId="494B56A4" w14:textId="7A59B041" w:rsidR="00EA363D" w:rsidRDefault="00EA363D" w:rsidP="00FA28F3"/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93"/>
        <w:gridCol w:w="4117"/>
        <w:gridCol w:w="5096"/>
      </w:tblGrid>
      <w:tr w:rsidR="00EA363D" w14:paraId="0D5E37E8" w14:textId="77777777" w:rsidTr="00937DD3">
        <w:trPr>
          <w:cantSplit/>
          <w:trHeight w:hRule="exact" w:val="198"/>
        </w:trPr>
        <w:tc>
          <w:tcPr>
            <w:tcW w:w="993" w:type="dxa"/>
            <w:tcBorders>
              <w:bottom w:val="nil"/>
            </w:tcBorders>
            <w:vAlign w:val="bottom"/>
          </w:tcPr>
          <w:p w14:paraId="66AA8132" w14:textId="77777777" w:rsidR="00EA363D" w:rsidRDefault="00EA363D" w:rsidP="00937DD3">
            <w:pPr>
              <w:pStyle w:val="Etikett"/>
            </w:pPr>
            <w:r w:rsidRPr="00FA28F3">
              <w:t>Signatur</w:t>
            </w: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362B43EA" w14:textId="77777777" w:rsidR="00EA363D" w:rsidRDefault="00EA363D" w:rsidP="00937DD3">
            <w:pPr>
              <w:pStyle w:val="Etikett"/>
            </w:pPr>
            <w:r>
              <w:t>Namn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34D93F4D" w14:textId="77777777" w:rsidR="00EA363D" w:rsidRDefault="00EA363D" w:rsidP="00937DD3">
            <w:pPr>
              <w:pStyle w:val="Etikett"/>
            </w:pPr>
            <w:r>
              <w:t>Ort och datum</w:t>
            </w:r>
          </w:p>
        </w:tc>
      </w:tr>
      <w:tr w:rsidR="00EA363D" w:rsidRPr="00D941F1" w14:paraId="13C823D3" w14:textId="77777777" w:rsidTr="00937DD3">
        <w:trPr>
          <w:cantSplit/>
          <w:trHeight w:val="284"/>
        </w:trPr>
        <w:tc>
          <w:tcPr>
            <w:tcW w:w="993" w:type="dxa"/>
            <w:vMerge w:val="restart"/>
            <w:tcBorders>
              <w:top w:val="nil"/>
              <w:bottom w:val="single" w:sz="4" w:space="0" w:color="auto"/>
            </w:tcBorders>
          </w:tcPr>
          <w:p w14:paraId="729364F8" w14:textId="77777777" w:rsidR="00EA363D" w:rsidRPr="00D941F1" w:rsidRDefault="00EA363D" w:rsidP="00937DD3">
            <w:pPr>
              <w:pStyle w:val="Normalmedavstndfre"/>
            </w:pPr>
          </w:p>
        </w:tc>
        <w:tc>
          <w:tcPr>
            <w:tcW w:w="4117" w:type="dxa"/>
            <w:tcBorders>
              <w:top w:val="nil"/>
              <w:bottom w:val="nil"/>
            </w:tcBorders>
          </w:tcPr>
          <w:p w14:paraId="1B9565F2" w14:textId="77777777" w:rsidR="00EA363D" w:rsidRPr="00D941F1" w:rsidRDefault="00EA363D" w:rsidP="00937DD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4D74C576" w14:textId="77777777" w:rsidR="00EA363D" w:rsidRPr="00D941F1" w:rsidRDefault="00EA363D" w:rsidP="00937DD3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EA363D" w14:paraId="50FABEFE" w14:textId="77777777" w:rsidTr="00937DD3">
        <w:trPr>
          <w:cantSplit/>
          <w:trHeight w:hRule="exact" w:val="198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bottom"/>
          </w:tcPr>
          <w:p w14:paraId="001314F9" w14:textId="77777777" w:rsidR="00EA363D" w:rsidRDefault="00EA363D" w:rsidP="00937DD3">
            <w:pPr>
              <w:pStyle w:val="Etikett"/>
            </w:pP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77183439" w14:textId="77777777" w:rsidR="00EA363D" w:rsidRDefault="00EA363D" w:rsidP="00937DD3">
            <w:pPr>
              <w:pStyle w:val="Etikett"/>
            </w:pPr>
            <w:r>
              <w:t>Funktion/Företag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76986F82" w14:textId="77777777" w:rsidR="00EA363D" w:rsidRDefault="00EA363D" w:rsidP="00937DD3">
            <w:pPr>
              <w:pStyle w:val="Etikett"/>
            </w:pPr>
            <w:r>
              <w:t>Underskrift</w:t>
            </w:r>
          </w:p>
        </w:tc>
      </w:tr>
      <w:tr w:rsidR="00EA363D" w:rsidRPr="00EA363D" w14:paraId="28C41AB2" w14:textId="77777777" w:rsidTr="00937DD3">
        <w:trPr>
          <w:cantSplit/>
          <w:trHeight w:val="284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3E7DFE59" w14:textId="77777777" w:rsidR="00EA363D" w:rsidRPr="00D620EB" w:rsidRDefault="00EA363D" w:rsidP="00937DD3">
            <w:pPr>
              <w:pStyle w:val="Etikett"/>
              <w:jc w:val="center"/>
            </w:pPr>
          </w:p>
        </w:tc>
        <w:tc>
          <w:tcPr>
            <w:tcW w:w="4117" w:type="dxa"/>
            <w:tcBorders>
              <w:top w:val="nil"/>
              <w:bottom w:val="single" w:sz="4" w:space="0" w:color="000000" w:themeColor="text1"/>
            </w:tcBorders>
          </w:tcPr>
          <w:p w14:paraId="029381A4" w14:textId="77777777" w:rsidR="00EA363D" w:rsidRPr="00D620EB" w:rsidRDefault="00EA363D" w:rsidP="00937DD3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single" w:sz="4" w:space="0" w:color="000000" w:themeColor="text1"/>
            </w:tcBorders>
          </w:tcPr>
          <w:p w14:paraId="6FE113DE" w14:textId="77777777" w:rsidR="00EA363D" w:rsidRPr="00EA363D" w:rsidRDefault="00EA363D" w:rsidP="00937DD3">
            <w:pPr>
              <w:pStyle w:val="Normalmedavstndfre"/>
            </w:pPr>
          </w:p>
        </w:tc>
      </w:tr>
    </w:tbl>
    <w:p w14:paraId="1A320675" w14:textId="65B65731" w:rsidR="008913EF" w:rsidRDefault="008913EF">
      <w:pPr>
        <w:rPr>
          <w:lang w:val="sv-SE"/>
        </w:rPr>
      </w:pPr>
    </w:p>
    <w:tbl>
      <w:tblPr>
        <w:tblStyle w:val="Tabellrutnt"/>
        <w:tblW w:w="10206" w:type="dxa"/>
        <w:tblInd w:w="-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93"/>
        <w:gridCol w:w="4117"/>
        <w:gridCol w:w="5096"/>
      </w:tblGrid>
      <w:tr w:rsidR="00C11A71" w14:paraId="3BCB217E" w14:textId="77777777" w:rsidTr="00FC20D6">
        <w:trPr>
          <w:cantSplit/>
          <w:trHeight w:hRule="exact" w:val="198"/>
        </w:trPr>
        <w:tc>
          <w:tcPr>
            <w:tcW w:w="993" w:type="dxa"/>
            <w:tcBorders>
              <w:bottom w:val="nil"/>
            </w:tcBorders>
            <w:vAlign w:val="bottom"/>
          </w:tcPr>
          <w:p w14:paraId="597903F3" w14:textId="77777777" w:rsidR="00C11A71" w:rsidRDefault="00C11A71" w:rsidP="00FC20D6">
            <w:pPr>
              <w:pStyle w:val="Etikett"/>
            </w:pPr>
            <w:r w:rsidRPr="00FA28F3">
              <w:t>Signatur</w:t>
            </w: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12995DD1" w14:textId="77777777" w:rsidR="00C11A71" w:rsidRDefault="00C11A71" w:rsidP="00FC20D6">
            <w:pPr>
              <w:pStyle w:val="Etikett"/>
            </w:pPr>
            <w:r>
              <w:t>Namn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20B0DAEB" w14:textId="77777777" w:rsidR="00C11A71" w:rsidRDefault="00C11A71" w:rsidP="00FC20D6">
            <w:pPr>
              <w:pStyle w:val="Etikett"/>
            </w:pPr>
            <w:r>
              <w:t>Ort och datum</w:t>
            </w:r>
          </w:p>
        </w:tc>
      </w:tr>
      <w:tr w:rsidR="00C11A71" w:rsidRPr="00D941F1" w14:paraId="2459339C" w14:textId="77777777" w:rsidTr="00FC20D6">
        <w:trPr>
          <w:cantSplit/>
          <w:trHeight w:val="284"/>
        </w:trPr>
        <w:tc>
          <w:tcPr>
            <w:tcW w:w="993" w:type="dxa"/>
            <w:vMerge w:val="restart"/>
            <w:tcBorders>
              <w:top w:val="nil"/>
              <w:bottom w:val="single" w:sz="4" w:space="0" w:color="auto"/>
            </w:tcBorders>
          </w:tcPr>
          <w:p w14:paraId="7AD0BA7B" w14:textId="77777777" w:rsidR="00C11A71" w:rsidRPr="00D941F1" w:rsidRDefault="00C11A71" w:rsidP="00FC20D6">
            <w:pPr>
              <w:pStyle w:val="Normalmedavstndfre"/>
            </w:pPr>
          </w:p>
        </w:tc>
        <w:tc>
          <w:tcPr>
            <w:tcW w:w="4117" w:type="dxa"/>
            <w:tcBorders>
              <w:top w:val="nil"/>
              <w:bottom w:val="nil"/>
            </w:tcBorders>
          </w:tcPr>
          <w:p w14:paraId="348F0D7A" w14:textId="77777777" w:rsidR="00C11A71" w:rsidRPr="00D941F1" w:rsidRDefault="00C11A71" w:rsidP="00FC20D6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nil"/>
            </w:tcBorders>
          </w:tcPr>
          <w:p w14:paraId="6F04C07B" w14:textId="77777777" w:rsidR="00C11A71" w:rsidRPr="00D941F1" w:rsidRDefault="00C11A71" w:rsidP="00FC20D6">
            <w:pPr>
              <w:pStyle w:val="Normalmedavstndfre"/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</w:tr>
      <w:tr w:rsidR="00C11A71" w14:paraId="6D0E8BAC" w14:textId="77777777" w:rsidTr="00FC20D6">
        <w:trPr>
          <w:cantSplit/>
          <w:trHeight w:hRule="exact" w:val="198"/>
        </w:trPr>
        <w:tc>
          <w:tcPr>
            <w:tcW w:w="993" w:type="dxa"/>
            <w:vMerge/>
            <w:tcBorders>
              <w:bottom w:val="single" w:sz="4" w:space="0" w:color="auto"/>
            </w:tcBorders>
            <w:vAlign w:val="bottom"/>
          </w:tcPr>
          <w:p w14:paraId="0D1DA424" w14:textId="77777777" w:rsidR="00C11A71" w:rsidRDefault="00C11A71" w:rsidP="00FC20D6">
            <w:pPr>
              <w:pStyle w:val="Etikett"/>
            </w:pPr>
          </w:p>
        </w:tc>
        <w:tc>
          <w:tcPr>
            <w:tcW w:w="4117" w:type="dxa"/>
            <w:tcBorders>
              <w:bottom w:val="nil"/>
            </w:tcBorders>
            <w:vAlign w:val="bottom"/>
          </w:tcPr>
          <w:p w14:paraId="452EC2F5" w14:textId="77777777" w:rsidR="00C11A71" w:rsidRDefault="00C11A71" w:rsidP="00FC20D6">
            <w:pPr>
              <w:pStyle w:val="Etikett"/>
            </w:pPr>
            <w:r>
              <w:t>Funktion/Företag</w:t>
            </w:r>
          </w:p>
        </w:tc>
        <w:tc>
          <w:tcPr>
            <w:tcW w:w="5096" w:type="dxa"/>
            <w:tcBorders>
              <w:bottom w:val="nil"/>
            </w:tcBorders>
            <w:vAlign w:val="bottom"/>
          </w:tcPr>
          <w:p w14:paraId="2DFA0E97" w14:textId="77777777" w:rsidR="00C11A71" w:rsidRDefault="00C11A71" w:rsidP="00FC20D6">
            <w:pPr>
              <w:pStyle w:val="Etikett"/>
            </w:pPr>
            <w:r>
              <w:t>Underskrift</w:t>
            </w:r>
          </w:p>
        </w:tc>
      </w:tr>
      <w:tr w:rsidR="00C11A71" w:rsidRPr="00EA363D" w14:paraId="56DE1A2F" w14:textId="77777777" w:rsidTr="00FC20D6">
        <w:trPr>
          <w:cantSplit/>
          <w:trHeight w:val="284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62113700" w14:textId="77777777" w:rsidR="00C11A71" w:rsidRPr="00D620EB" w:rsidRDefault="00C11A71" w:rsidP="00FC20D6">
            <w:pPr>
              <w:pStyle w:val="Etikett"/>
              <w:jc w:val="center"/>
            </w:pPr>
          </w:p>
        </w:tc>
        <w:tc>
          <w:tcPr>
            <w:tcW w:w="4117" w:type="dxa"/>
            <w:tcBorders>
              <w:top w:val="nil"/>
              <w:bottom w:val="single" w:sz="4" w:space="0" w:color="000000" w:themeColor="text1"/>
            </w:tcBorders>
          </w:tcPr>
          <w:p w14:paraId="4977DC08" w14:textId="77777777" w:rsidR="00C11A71" w:rsidRPr="00D620EB" w:rsidRDefault="00C11A71" w:rsidP="00FC20D6">
            <w:pPr>
              <w:pStyle w:val="Normalmedavstndfre"/>
              <w:rPr>
                <w:lang w:val="sv-SE"/>
              </w:rPr>
            </w:pPr>
            <w:r w:rsidRPr="00D941F1"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941F1">
              <w:instrText xml:space="preserve"> FORMTEXT </w:instrText>
            </w:r>
            <w:r w:rsidRPr="00D941F1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D941F1">
              <w:fldChar w:fldCharType="end"/>
            </w:r>
          </w:p>
        </w:tc>
        <w:tc>
          <w:tcPr>
            <w:tcW w:w="5096" w:type="dxa"/>
            <w:tcBorders>
              <w:top w:val="nil"/>
              <w:bottom w:val="single" w:sz="4" w:space="0" w:color="000000" w:themeColor="text1"/>
            </w:tcBorders>
          </w:tcPr>
          <w:p w14:paraId="1641015D" w14:textId="77777777" w:rsidR="00C11A71" w:rsidRPr="00EA363D" w:rsidRDefault="00C11A71" w:rsidP="00FC20D6">
            <w:pPr>
              <w:pStyle w:val="Normalmedavstndfre"/>
            </w:pPr>
          </w:p>
        </w:tc>
      </w:tr>
    </w:tbl>
    <w:p w14:paraId="1F3BF028" w14:textId="77777777" w:rsidR="00C11A71" w:rsidRDefault="00C11A71">
      <w:pPr>
        <w:rPr>
          <w:lang w:val="sv-SE"/>
        </w:rPr>
      </w:pPr>
    </w:p>
    <w:sectPr w:rsidR="00C11A71" w:rsidSect="00F61D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134" w:right="567" w:bottom="1134" w:left="567" w:header="454" w:footer="340" w:gutter="567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E4F7E" w14:textId="77777777" w:rsidR="0070156A" w:rsidRPr="00782350" w:rsidRDefault="0070156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14:paraId="6E2F8598" w14:textId="77777777" w:rsidR="0070156A" w:rsidRPr="00782350" w:rsidRDefault="0070156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F8889" w14:textId="5A4C8619" w:rsidR="00316CEB" w:rsidRPr="00F22339" w:rsidRDefault="00F22339" w:rsidP="00F22339">
    <w:pPr>
      <w:pStyle w:val="Sidfot"/>
      <w:tabs>
        <w:tab w:val="clear" w:pos="9072"/>
        <w:tab w:val="right" w:pos="10206"/>
      </w:tabs>
    </w:pPr>
    <w:r>
      <w:t xml:space="preserve">SBF 186:1 </w:t>
    </w:r>
    <w:r w:rsidR="00380688">
      <w:t>April</w:t>
    </w:r>
    <w:r>
      <w:t xml:space="preserve"> 2020 © Brandskyddsföreningen</w:t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 xml:space="preserve"> (2)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732DB" w14:textId="784CEDA7" w:rsidR="000B33DA" w:rsidRPr="00310F66" w:rsidRDefault="00310F66" w:rsidP="00310F66">
    <w:pPr>
      <w:pStyle w:val="Sidfot"/>
      <w:tabs>
        <w:tab w:val="clear" w:pos="9072"/>
        <w:tab w:val="right" w:pos="10206"/>
      </w:tabs>
    </w:pPr>
    <w:r>
      <w:t xml:space="preserve">SBF 186:1 </w:t>
    </w:r>
    <w:proofErr w:type="spellStart"/>
    <w:r>
      <w:t>Januari</w:t>
    </w:r>
    <w:proofErr w:type="spellEnd"/>
    <w:r>
      <w:t xml:space="preserve"> 2020 © Brandskyddsföreningen</w:t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>
      <w:t xml:space="preserve"> (2)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89C44" w14:textId="76E0A1E1" w:rsidR="0070156A" w:rsidRPr="008A7A96" w:rsidRDefault="0070156A" w:rsidP="00E41C9F">
    <w:pPr>
      <w:pStyle w:val="Sidfot"/>
      <w:tabs>
        <w:tab w:val="clear" w:pos="9072"/>
        <w:tab w:val="right" w:pos="10206"/>
      </w:tabs>
    </w:pPr>
    <w:r>
      <w:t>SBF 1</w:t>
    </w:r>
    <w:r w:rsidR="000B33DA">
      <w:t xml:space="preserve">86:1 </w:t>
    </w:r>
    <w:r w:rsidR="00380688">
      <w:t>April</w:t>
    </w:r>
    <w:r w:rsidR="000B33DA">
      <w:t xml:space="preserve"> 2020 </w:t>
    </w:r>
    <w:r>
      <w:t>© Brandskyddsföreningen</w:t>
    </w:r>
    <w:r>
      <w:tab/>
    </w:r>
    <w:r>
      <w:tab/>
    </w:r>
    <w:r w:rsidR="000B33DA">
      <w:fldChar w:fldCharType="begin"/>
    </w:r>
    <w:r w:rsidR="000B33DA">
      <w:instrText>PAGE   \* MERGEFORMAT</w:instrText>
    </w:r>
    <w:r w:rsidR="000B33DA">
      <w:fldChar w:fldCharType="separate"/>
    </w:r>
    <w:r w:rsidR="000B33DA">
      <w:rPr>
        <w:lang w:val="sv-SE"/>
      </w:rPr>
      <w:t>1</w:t>
    </w:r>
    <w:r w:rsidR="000B33DA">
      <w:fldChar w:fldCharType="end"/>
    </w:r>
    <w:r w:rsidR="000B33DA">
      <w:t xml:space="preserve"> (2)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38088" w14:textId="77777777" w:rsidR="0070156A" w:rsidRPr="00782350" w:rsidRDefault="0070156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14:paraId="23647C85" w14:textId="77777777" w:rsidR="0070156A" w:rsidRPr="00782350" w:rsidRDefault="0070156A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FDB7E" w14:textId="104F7A70" w:rsidR="00176575" w:rsidRDefault="00176575" w:rsidP="00176575"/>
  <w:p w14:paraId="5418D8A7" w14:textId="583C60D3" w:rsidR="00176575" w:rsidRDefault="00176575" w:rsidP="00176575"/>
  <w:p w14:paraId="1F5B568C" w14:textId="77777777" w:rsidR="00176575" w:rsidRPr="00176575" w:rsidRDefault="00176575" w:rsidP="00176575"/>
  <w:p w14:paraId="2B354EA2" w14:textId="37166B27" w:rsidR="00176575" w:rsidRPr="00176575" w:rsidRDefault="00176575" w:rsidP="00176575"/>
  <w:p w14:paraId="721989E3" w14:textId="77777777" w:rsidR="00176575" w:rsidRPr="00176575" w:rsidRDefault="00176575" w:rsidP="00176575"/>
  <w:p w14:paraId="3967E4CC" w14:textId="61C13C6D" w:rsidR="00176575" w:rsidRPr="00176575" w:rsidRDefault="00176575" w:rsidP="00176575"/>
  <w:p w14:paraId="4D380507" w14:textId="77777777" w:rsidR="00176575" w:rsidRPr="00176575" w:rsidRDefault="00176575" w:rsidP="0017657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A88F1" w14:textId="145A6912" w:rsidR="00310F66" w:rsidRDefault="00310F66">
    <w:pPr>
      <w:pStyle w:val="Sidhuvud"/>
    </w:pPr>
  </w:p>
  <w:p w14:paraId="1752889E" w14:textId="1432678E" w:rsidR="00310F66" w:rsidRDefault="00310F66">
    <w:pPr>
      <w:pStyle w:val="Sidhuvud"/>
    </w:pPr>
  </w:p>
  <w:p w14:paraId="6CBB71AC" w14:textId="6E04D170" w:rsidR="00310F66" w:rsidRDefault="00310F66">
    <w:pPr>
      <w:pStyle w:val="Sidhuvud"/>
    </w:pPr>
  </w:p>
  <w:p w14:paraId="49E39C90" w14:textId="3BFA294A" w:rsidR="00310F66" w:rsidRDefault="00310F66">
    <w:pPr>
      <w:pStyle w:val="Sidhuvud"/>
    </w:pPr>
  </w:p>
  <w:p w14:paraId="070EC1B8" w14:textId="5C2A6E68" w:rsidR="00310F66" w:rsidRDefault="00310F66">
    <w:pPr>
      <w:pStyle w:val="Sidhuvud"/>
    </w:pPr>
  </w:p>
  <w:p w14:paraId="62DA7F52" w14:textId="73534A12" w:rsidR="00310F66" w:rsidRDefault="00310F66">
    <w:pPr>
      <w:pStyle w:val="Sidhuvud"/>
    </w:pPr>
  </w:p>
  <w:p w14:paraId="5D4D9A36" w14:textId="0521E542" w:rsidR="00310F66" w:rsidRDefault="00310F66">
    <w:pPr>
      <w:pStyle w:val="Sidhuvud"/>
    </w:pPr>
  </w:p>
  <w:p w14:paraId="0064CE13" w14:textId="77777777" w:rsidR="00310F66" w:rsidRDefault="00310F66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791BA" w14:textId="77777777" w:rsidR="000B33DA" w:rsidRPr="00066C36" w:rsidRDefault="000B33DA" w:rsidP="000B33DA">
    <w:r>
      <w:rPr>
        <w:noProof/>
        <w:lang w:val="sv-SE" w:eastAsia="sv-SE"/>
      </w:rPr>
      <w:drawing>
        <wp:anchor distT="0" distB="0" distL="114300" distR="114300" simplePos="0" relativeHeight="251659264" behindDoc="1" locked="0" layoutInCell="1" allowOverlap="1" wp14:anchorId="7C7E53D3" wp14:editId="1562BBE4">
          <wp:simplePos x="718820" y="216535"/>
          <wp:positionH relativeFrom="margin">
            <wp:align>right</wp:align>
          </wp:positionH>
          <wp:positionV relativeFrom="page">
            <wp:posOffset>360045</wp:posOffset>
          </wp:positionV>
          <wp:extent cx="2037600" cy="388800"/>
          <wp:effectExtent l="0" t="0" r="1270" b="0"/>
          <wp:wrapNone/>
          <wp:docPr id="4" name="Bild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ndskyddsforeningen_logo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7600" cy="38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7895BD" w14:textId="379FD605" w:rsidR="000B33DA" w:rsidRDefault="000B33D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2F7B10"/>
    <w:multiLevelType w:val="multilevel"/>
    <w:tmpl w:val="B8D0816E"/>
    <w:lvl w:ilvl="0">
      <w:start w:val="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8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9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0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1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2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4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5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41F2183D"/>
    <w:multiLevelType w:val="multilevel"/>
    <w:tmpl w:val="7F26382E"/>
    <w:numStyleLink w:val="CompanyList"/>
  </w:abstractNum>
  <w:abstractNum w:abstractNumId="18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6D4418A"/>
    <w:multiLevelType w:val="multilevel"/>
    <w:tmpl w:val="7F26382E"/>
    <w:numStyleLink w:val="CompanyList"/>
  </w:abstractNum>
  <w:abstractNum w:abstractNumId="20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64CE06F1"/>
    <w:multiLevelType w:val="multilevel"/>
    <w:tmpl w:val="345612FE"/>
    <w:numStyleLink w:val="CompanyListBullet"/>
  </w:abstractNum>
  <w:abstractNum w:abstractNumId="23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4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7"/>
  </w:num>
  <w:num w:numId="2">
    <w:abstractNumId w:val="10"/>
  </w:num>
  <w:num w:numId="3">
    <w:abstractNumId w:val="1"/>
  </w:num>
  <w:num w:numId="4">
    <w:abstractNumId w:val="11"/>
  </w:num>
  <w:num w:numId="5">
    <w:abstractNumId w:val="13"/>
  </w:num>
  <w:num w:numId="6">
    <w:abstractNumId w:val="12"/>
  </w:num>
  <w:num w:numId="7">
    <w:abstractNumId w:val="24"/>
  </w:num>
  <w:num w:numId="8">
    <w:abstractNumId w:val="9"/>
  </w:num>
  <w:num w:numId="9">
    <w:abstractNumId w:val="4"/>
  </w:num>
  <w:num w:numId="10">
    <w:abstractNumId w:val="8"/>
  </w:num>
  <w:num w:numId="11">
    <w:abstractNumId w:val="5"/>
  </w:num>
  <w:num w:numId="12">
    <w:abstractNumId w:val="14"/>
  </w:num>
  <w:num w:numId="13">
    <w:abstractNumId w:val="23"/>
  </w:num>
  <w:num w:numId="14">
    <w:abstractNumId w:val="22"/>
  </w:num>
  <w:num w:numId="15">
    <w:abstractNumId w:val="17"/>
  </w:num>
  <w:num w:numId="16">
    <w:abstractNumId w:val="0"/>
  </w:num>
  <w:num w:numId="17">
    <w:abstractNumId w:val="2"/>
  </w:num>
  <w:num w:numId="18">
    <w:abstractNumId w:val="19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1"/>
  <w:defaultTabStop w:val="720"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6C2FCF"/>
    <w:rsid w:val="00001DAA"/>
    <w:rsid w:val="00002AD5"/>
    <w:rsid w:val="000037BB"/>
    <w:rsid w:val="000042F3"/>
    <w:rsid w:val="00014500"/>
    <w:rsid w:val="000164EA"/>
    <w:rsid w:val="000168CF"/>
    <w:rsid w:val="00020767"/>
    <w:rsid w:val="00021378"/>
    <w:rsid w:val="00022CEE"/>
    <w:rsid w:val="00024698"/>
    <w:rsid w:val="00025581"/>
    <w:rsid w:val="00027219"/>
    <w:rsid w:val="00027547"/>
    <w:rsid w:val="00027C58"/>
    <w:rsid w:val="00027EA7"/>
    <w:rsid w:val="000304E3"/>
    <w:rsid w:val="000353E9"/>
    <w:rsid w:val="000365B4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A1DCD"/>
    <w:rsid w:val="000A1F6C"/>
    <w:rsid w:val="000A256F"/>
    <w:rsid w:val="000A5678"/>
    <w:rsid w:val="000B240E"/>
    <w:rsid w:val="000B33DA"/>
    <w:rsid w:val="000B44E1"/>
    <w:rsid w:val="000C2E35"/>
    <w:rsid w:val="000C65C0"/>
    <w:rsid w:val="000D2A63"/>
    <w:rsid w:val="000D4078"/>
    <w:rsid w:val="000D4B7E"/>
    <w:rsid w:val="000E02CB"/>
    <w:rsid w:val="000E0324"/>
    <w:rsid w:val="000E4246"/>
    <w:rsid w:val="000E7725"/>
    <w:rsid w:val="000F0BBF"/>
    <w:rsid w:val="000F0D1D"/>
    <w:rsid w:val="000F2DC6"/>
    <w:rsid w:val="000F5AA6"/>
    <w:rsid w:val="00100571"/>
    <w:rsid w:val="001025DD"/>
    <w:rsid w:val="001071C9"/>
    <w:rsid w:val="00113739"/>
    <w:rsid w:val="0011381A"/>
    <w:rsid w:val="00116B5D"/>
    <w:rsid w:val="00116B6C"/>
    <w:rsid w:val="00116D4C"/>
    <w:rsid w:val="001301D3"/>
    <w:rsid w:val="00131018"/>
    <w:rsid w:val="001327F3"/>
    <w:rsid w:val="0014136B"/>
    <w:rsid w:val="00141862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6575"/>
    <w:rsid w:val="001771D3"/>
    <w:rsid w:val="0018314B"/>
    <w:rsid w:val="0018346D"/>
    <w:rsid w:val="001849F1"/>
    <w:rsid w:val="00190A87"/>
    <w:rsid w:val="00192D84"/>
    <w:rsid w:val="00196BFC"/>
    <w:rsid w:val="001A360B"/>
    <w:rsid w:val="001B01B6"/>
    <w:rsid w:val="001B077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F2091"/>
    <w:rsid w:val="001F782E"/>
    <w:rsid w:val="00203800"/>
    <w:rsid w:val="002039E2"/>
    <w:rsid w:val="00205B47"/>
    <w:rsid w:val="00206C05"/>
    <w:rsid w:val="00206C0C"/>
    <w:rsid w:val="002077C7"/>
    <w:rsid w:val="00211BF9"/>
    <w:rsid w:val="00213BBB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DF3"/>
    <w:rsid w:val="0027459B"/>
    <w:rsid w:val="00276583"/>
    <w:rsid w:val="00276B61"/>
    <w:rsid w:val="00283186"/>
    <w:rsid w:val="00284A4B"/>
    <w:rsid w:val="00284C75"/>
    <w:rsid w:val="002861FA"/>
    <w:rsid w:val="00290CF8"/>
    <w:rsid w:val="00292EA2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21E"/>
    <w:rsid w:val="003014A7"/>
    <w:rsid w:val="003059B8"/>
    <w:rsid w:val="00307500"/>
    <w:rsid w:val="00310F66"/>
    <w:rsid w:val="003124EA"/>
    <w:rsid w:val="0031302F"/>
    <w:rsid w:val="00313BE9"/>
    <w:rsid w:val="00316CEB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22B2"/>
    <w:rsid w:val="0035277C"/>
    <w:rsid w:val="0035470D"/>
    <w:rsid w:val="00355531"/>
    <w:rsid w:val="00355D27"/>
    <w:rsid w:val="003601CB"/>
    <w:rsid w:val="00361D09"/>
    <w:rsid w:val="003648D9"/>
    <w:rsid w:val="00373411"/>
    <w:rsid w:val="003751A5"/>
    <w:rsid w:val="00375244"/>
    <w:rsid w:val="0037557E"/>
    <w:rsid w:val="00376FF5"/>
    <w:rsid w:val="00380688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B02E3"/>
    <w:rsid w:val="003B3791"/>
    <w:rsid w:val="003C02F3"/>
    <w:rsid w:val="003C153E"/>
    <w:rsid w:val="003D0203"/>
    <w:rsid w:val="003D1B79"/>
    <w:rsid w:val="003D4F90"/>
    <w:rsid w:val="003D791D"/>
    <w:rsid w:val="003D7DAE"/>
    <w:rsid w:val="003E276B"/>
    <w:rsid w:val="003E285F"/>
    <w:rsid w:val="003E2DB8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20243"/>
    <w:rsid w:val="00420792"/>
    <w:rsid w:val="00422226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17D9"/>
    <w:rsid w:val="004451FA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613D"/>
    <w:rsid w:val="00577720"/>
    <w:rsid w:val="00580C78"/>
    <w:rsid w:val="00582769"/>
    <w:rsid w:val="005872EF"/>
    <w:rsid w:val="00591354"/>
    <w:rsid w:val="00594C61"/>
    <w:rsid w:val="005976E3"/>
    <w:rsid w:val="005A1FC2"/>
    <w:rsid w:val="005A2BCA"/>
    <w:rsid w:val="005A463B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E03CA"/>
    <w:rsid w:val="005E29A7"/>
    <w:rsid w:val="005E30B9"/>
    <w:rsid w:val="005E6D79"/>
    <w:rsid w:val="005E73F9"/>
    <w:rsid w:val="005F06DD"/>
    <w:rsid w:val="005F1018"/>
    <w:rsid w:val="005F1519"/>
    <w:rsid w:val="005F32B6"/>
    <w:rsid w:val="005F3F0C"/>
    <w:rsid w:val="005F4DE2"/>
    <w:rsid w:val="005F720B"/>
    <w:rsid w:val="005F7313"/>
    <w:rsid w:val="006035FE"/>
    <w:rsid w:val="00604C2E"/>
    <w:rsid w:val="00607996"/>
    <w:rsid w:val="00610889"/>
    <w:rsid w:val="0061642C"/>
    <w:rsid w:val="00617CFB"/>
    <w:rsid w:val="0062172F"/>
    <w:rsid w:val="00621778"/>
    <w:rsid w:val="00622D30"/>
    <w:rsid w:val="00623E6D"/>
    <w:rsid w:val="00626551"/>
    <w:rsid w:val="0063084B"/>
    <w:rsid w:val="00632326"/>
    <w:rsid w:val="00632F3D"/>
    <w:rsid w:val="0063392D"/>
    <w:rsid w:val="006339E7"/>
    <w:rsid w:val="006343EB"/>
    <w:rsid w:val="00635CA5"/>
    <w:rsid w:val="006378D1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4EB0"/>
    <w:rsid w:val="006674EB"/>
    <w:rsid w:val="00670EB4"/>
    <w:rsid w:val="006722D8"/>
    <w:rsid w:val="0067264A"/>
    <w:rsid w:val="0067508D"/>
    <w:rsid w:val="006800D4"/>
    <w:rsid w:val="00681395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C0C29"/>
    <w:rsid w:val="006C1D72"/>
    <w:rsid w:val="006C2846"/>
    <w:rsid w:val="006C2FCF"/>
    <w:rsid w:val="006C59FD"/>
    <w:rsid w:val="006D2DA7"/>
    <w:rsid w:val="006D53A1"/>
    <w:rsid w:val="006D5AA3"/>
    <w:rsid w:val="006E398A"/>
    <w:rsid w:val="006E58C3"/>
    <w:rsid w:val="006F30CA"/>
    <w:rsid w:val="006F3F62"/>
    <w:rsid w:val="006F42E5"/>
    <w:rsid w:val="006F56AF"/>
    <w:rsid w:val="006F76A9"/>
    <w:rsid w:val="006F793B"/>
    <w:rsid w:val="00700675"/>
    <w:rsid w:val="0070156A"/>
    <w:rsid w:val="00703CDE"/>
    <w:rsid w:val="00707887"/>
    <w:rsid w:val="00707A9A"/>
    <w:rsid w:val="00710826"/>
    <w:rsid w:val="007118EF"/>
    <w:rsid w:val="00711F95"/>
    <w:rsid w:val="007219D6"/>
    <w:rsid w:val="00721F2A"/>
    <w:rsid w:val="007226CA"/>
    <w:rsid w:val="007245EB"/>
    <w:rsid w:val="007308A7"/>
    <w:rsid w:val="0073195A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91511"/>
    <w:rsid w:val="00792503"/>
    <w:rsid w:val="007962EE"/>
    <w:rsid w:val="007A6BAE"/>
    <w:rsid w:val="007B48BB"/>
    <w:rsid w:val="007B5535"/>
    <w:rsid w:val="007C3550"/>
    <w:rsid w:val="007C3B99"/>
    <w:rsid w:val="007C3E9C"/>
    <w:rsid w:val="007C4EA5"/>
    <w:rsid w:val="007D21A6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3EF"/>
    <w:rsid w:val="00891619"/>
    <w:rsid w:val="00897B94"/>
    <w:rsid w:val="008A7A96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6E23"/>
    <w:rsid w:val="009058FF"/>
    <w:rsid w:val="00910380"/>
    <w:rsid w:val="00911322"/>
    <w:rsid w:val="00917859"/>
    <w:rsid w:val="00920E53"/>
    <w:rsid w:val="00921C0F"/>
    <w:rsid w:val="00923BE2"/>
    <w:rsid w:val="00925547"/>
    <w:rsid w:val="009267C6"/>
    <w:rsid w:val="0092761E"/>
    <w:rsid w:val="009305BB"/>
    <w:rsid w:val="00930987"/>
    <w:rsid w:val="00930BDC"/>
    <w:rsid w:val="00931972"/>
    <w:rsid w:val="00933754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56AE"/>
    <w:rsid w:val="009711C3"/>
    <w:rsid w:val="0097321F"/>
    <w:rsid w:val="00975ECA"/>
    <w:rsid w:val="00981493"/>
    <w:rsid w:val="00981E56"/>
    <w:rsid w:val="00985F28"/>
    <w:rsid w:val="009861ED"/>
    <w:rsid w:val="00986393"/>
    <w:rsid w:val="00990F06"/>
    <w:rsid w:val="009920D3"/>
    <w:rsid w:val="00993BD0"/>
    <w:rsid w:val="00994418"/>
    <w:rsid w:val="009A0535"/>
    <w:rsid w:val="009A211D"/>
    <w:rsid w:val="009A51C2"/>
    <w:rsid w:val="009A615A"/>
    <w:rsid w:val="009B24DA"/>
    <w:rsid w:val="009B281A"/>
    <w:rsid w:val="009B5281"/>
    <w:rsid w:val="009B675A"/>
    <w:rsid w:val="009C04C1"/>
    <w:rsid w:val="009C0779"/>
    <w:rsid w:val="009C1196"/>
    <w:rsid w:val="009C4863"/>
    <w:rsid w:val="009C4C83"/>
    <w:rsid w:val="009C508B"/>
    <w:rsid w:val="009C5D38"/>
    <w:rsid w:val="009D15AD"/>
    <w:rsid w:val="009D2FF6"/>
    <w:rsid w:val="009D40C1"/>
    <w:rsid w:val="009D7AC4"/>
    <w:rsid w:val="009D7FEA"/>
    <w:rsid w:val="009E03ED"/>
    <w:rsid w:val="009E3549"/>
    <w:rsid w:val="009E3CEA"/>
    <w:rsid w:val="009E3FA9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44FC"/>
    <w:rsid w:val="00A14A43"/>
    <w:rsid w:val="00A14D69"/>
    <w:rsid w:val="00A15DD9"/>
    <w:rsid w:val="00A17084"/>
    <w:rsid w:val="00A27254"/>
    <w:rsid w:val="00A416D7"/>
    <w:rsid w:val="00A41ADB"/>
    <w:rsid w:val="00A435F1"/>
    <w:rsid w:val="00A4576D"/>
    <w:rsid w:val="00A46220"/>
    <w:rsid w:val="00A50513"/>
    <w:rsid w:val="00A50E7A"/>
    <w:rsid w:val="00A51559"/>
    <w:rsid w:val="00A53623"/>
    <w:rsid w:val="00A53E25"/>
    <w:rsid w:val="00A54EBF"/>
    <w:rsid w:val="00A55932"/>
    <w:rsid w:val="00A55B4E"/>
    <w:rsid w:val="00A644F7"/>
    <w:rsid w:val="00A65B6E"/>
    <w:rsid w:val="00A67E46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33DB"/>
    <w:rsid w:val="00AD4FE3"/>
    <w:rsid w:val="00AD718B"/>
    <w:rsid w:val="00AE0535"/>
    <w:rsid w:val="00AE1677"/>
    <w:rsid w:val="00AE4A6A"/>
    <w:rsid w:val="00AF0E55"/>
    <w:rsid w:val="00AF20CA"/>
    <w:rsid w:val="00AF2A43"/>
    <w:rsid w:val="00AF55F9"/>
    <w:rsid w:val="00AF6CB2"/>
    <w:rsid w:val="00AF7AA5"/>
    <w:rsid w:val="00B052B9"/>
    <w:rsid w:val="00B12E26"/>
    <w:rsid w:val="00B1391C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7104"/>
    <w:rsid w:val="00B3725C"/>
    <w:rsid w:val="00B40253"/>
    <w:rsid w:val="00B404AF"/>
    <w:rsid w:val="00B42DB4"/>
    <w:rsid w:val="00B4338E"/>
    <w:rsid w:val="00B434A3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4F7"/>
    <w:rsid w:val="00B70BE0"/>
    <w:rsid w:val="00B74DD4"/>
    <w:rsid w:val="00B7685D"/>
    <w:rsid w:val="00B77F30"/>
    <w:rsid w:val="00B80999"/>
    <w:rsid w:val="00B8119A"/>
    <w:rsid w:val="00B8174B"/>
    <w:rsid w:val="00B8293E"/>
    <w:rsid w:val="00B83C18"/>
    <w:rsid w:val="00B85569"/>
    <w:rsid w:val="00B85EE1"/>
    <w:rsid w:val="00B9151E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B7247"/>
    <w:rsid w:val="00BC03A8"/>
    <w:rsid w:val="00BC24A7"/>
    <w:rsid w:val="00BC4778"/>
    <w:rsid w:val="00BC5EC8"/>
    <w:rsid w:val="00BD1164"/>
    <w:rsid w:val="00BD5DE5"/>
    <w:rsid w:val="00BE48F3"/>
    <w:rsid w:val="00BE569B"/>
    <w:rsid w:val="00BE6EF0"/>
    <w:rsid w:val="00BE730F"/>
    <w:rsid w:val="00BF04AC"/>
    <w:rsid w:val="00BF25BB"/>
    <w:rsid w:val="00BF28FA"/>
    <w:rsid w:val="00BF2DB9"/>
    <w:rsid w:val="00BF500C"/>
    <w:rsid w:val="00BF5BE1"/>
    <w:rsid w:val="00BF63C2"/>
    <w:rsid w:val="00C0129A"/>
    <w:rsid w:val="00C025B7"/>
    <w:rsid w:val="00C047D7"/>
    <w:rsid w:val="00C11A71"/>
    <w:rsid w:val="00C13AD4"/>
    <w:rsid w:val="00C171BC"/>
    <w:rsid w:val="00C25152"/>
    <w:rsid w:val="00C2527F"/>
    <w:rsid w:val="00C255E2"/>
    <w:rsid w:val="00C32B0C"/>
    <w:rsid w:val="00C32ECE"/>
    <w:rsid w:val="00C33478"/>
    <w:rsid w:val="00C36919"/>
    <w:rsid w:val="00C372F9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43EB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50A9B"/>
    <w:rsid w:val="00D61EAC"/>
    <w:rsid w:val="00D620EB"/>
    <w:rsid w:val="00D650D7"/>
    <w:rsid w:val="00D66477"/>
    <w:rsid w:val="00D67534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0602"/>
    <w:rsid w:val="00DA503C"/>
    <w:rsid w:val="00DA730E"/>
    <w:rsid w:val="00DB0F69"/>
    <w:rsid w:val="00DB40B3"/>
    <w:rsid w:val="00DB6D3B"/>
    <w:rsid w:val="00DB7149"/>
    <w:rsid w:val="00DB7FD9"/>
    <w:rsid w:val="00DC25E7"/>
    <w:rsid w:val="00DC45DD"/>
    <w:rsid w:val="00DC4F11"/>
    <w:rsid w:val="00DD05C7"/>
    <w:rsid w:val="00DE3F88"/>
    <w:rsid w:val="00DE750D"/>
    <w:rsid w:val="00DF3AB4"/>
    <w:rsid w:val="00DF4057"/>
    <w:rsid w:val="00DF4410"/>
    <w:rsid w:val="00DF5B55"/>
    <w:rsid w:val="00DF6D9B"/>
    <w:rsid w:val="00E01021"/>
    <w:rsid w:val="00E01ABB"/>
    <w:rsid w:val="00E05D0C"/>
    <w:rsid w:val="00E06A0E"/>
    <w:rsid w:val="00E06EF4"/>
    <w:rsid w:val="00E11095"/>
    <w:rsid w:val="00E15298"/>
    <w:rsid w:val="00E21F27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4034"/>
    <w:rsid w:val="00E67E80"/>
    <w:rsid w:val="00E72D99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96A"/>
    <w:rsid w:val="00EA363D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6EE"/>
    <w:rsid w:val="00EC4E96"/>
    <w:rsid w:val="00EC5BAC"/>
    <w:rsid w:val="00EC6B9D"/>
    <w:rsid w:val="00EC73A5"/>
    <w:rsid w:val="00ED0610"/>
    <w:rsid w:val="00ED1719"/>
    <w:rsid w:val="00ED2BEA"/>
    <w:rsid w:val="00ED33A0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18CE"/>
    <w:rsid w:val="00F222F9"/>
    <w:rsid w:val="00F22339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2CAE"/>
    <w:rsid w:val="00F5346F"/>
    <w:rsid w:val="00F54640"/>
    <w:rsid w:val="00F55277"/>
    <w:rsid w:val="00F5579C"/>
    <w:rsid w:val="00F5611C"/>
    <w:rsid w:val="00F56697"/>
    <w:rsid w:val="00F57A90"/>
    <w:rsid w:val="00F61D24"/>
    <w:rsid w:val="00F62FC4"/>
    <w:rsid w:val="00F63143"/>
    <w:rsid w:val="00F632D0"/>
    <w:rsid w:val="00F65269"/>
    <w:rsid w:val="00F66007"/>
    <w:rsid w:val="00F679AF"/>
    <w:rsid w:val="00F768A0"/>
    <w:rsid w:val="00F77AE8"/>
    <w:rsid w:val="00F8145F"/>
    <w:rsid w:val="00F81B85"/>
    <w:rsid w:val="00F838FC"/>
    <w:rsid w:val="00F84E48"/>
    <w:rsid w:val="00F85BF8"/>
    <w:rsid w:val="00F86868"/>
    <w:rsid w:val="00F86BED"/>
    <w:rsid w:val="00F9056F"/>
    <w:rsid w:val="00F94541"/>
    <w:rsid w:val="00F958E4"/>
    <w:rsid w:val="00F97E99"/>
    <w:rsid w:val="00FA1DE1"/>
    <w:rsid w:val="00FA28F3"/>
    <w:rsid w:val="00FA2925"/>
    <w:rsid w:val="00FB1BB2"/>
    <w:rsid w:val="00FB34A7"/>
    <w:rsid w:val="00FB49F5"/>
    <w:rsid w:val="00FC040C"/>
    <w:rsid w:val="00FC14DB"/>
    <w:rsid w:val="00FC2E18"/>
    <w:rsid w:val="00FC53B5"/>
    <w:rsid w:val="00FD31C4"/>
    <w:rsid w:val="00FD3E1B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AAF14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6"/>
        <w:szCs w:val="16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C4EA5"/>
  </w:style>
  <w:style w:type="paragraph" w:styleId="Rubrik1">
    <w:name w:val="heading 1"/>
    <w:basedOn w:val="Normal"/>
    <w:next w:val="Normal"/>
    <w:link w:val="Rubrik1Char"/>
    <w:qFormat/>
    <w:rsid w:val="00944758"/>
    <w:pPr>
      <w:keepNext/>
      <w:ind w:right="4536"/>
      <w:outlineLvl w:val="0"/>
    </w:pPr>
    <w:rPr>
      <w:rFonts w:eastAsiaTheme="majorEastAsia"/>
      <w:b/>
      <w:bCs/>
      <w:caps/>
      <w:sz w:val="24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BA21E3"/>
    <w:pPr>
      <w:keepNext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944758"/>
    <w:rPr>
      <w:rFonts w:eastAsiaTheme="majorEastAsia"/>
      <w:b/>
      <w:bCs/>
      <w:caps/>
      <w:sz w:val="24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BA21E3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F344CF"/>
    <w:pPr>
      <w:tabs>
        <w:tab w:val="center" w:pos="4536"/>
        <w:tab w:val="right" w:pos="9072"/>
      </w:tabs>
    </w:pPr>
    <w:rPr>
      <w:sz w:val="14"/>
    </w:rPr>
  </w:style>
  <w:style w:type="character" w:customStyle="1" w:styleId="SidfotChar">
    <w:name w:val="Sidfot Char"/>
    <w:link w:val="Sidfot"/>
    <w:rsid w:val="00F344CF"/>
    <w:rPr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  <w:style w:type="paragraph" w:styleId="Beskrivning">
    <w:name w:val="caption"/>
    <w:basedOn w:val="Normal"/>
    <w:next w:val="Normal"/>
    <w:qFormat/>
    <w:rsid w:val="0070156A"/>
    <w:pPr>
      <w:overflowPunct w:val="0"/>
      <w:autoSpaceDE w:val="0"/>
      <w:autoSpaceDN w:val="0"/>
      <w:adjustRightInd w:val="0"/>
      <w:spacing w:before="240" w:after="40"/>
      <w:textAlignment w:val="baseline"/>
    </w:pPr>
    <w:rPr>
      <w:rFonts w:eastAsia="Times New Roman"/>
      <w:b/>
      <w:sz w:val="24"/>
      <w:szCs w:val="20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6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2BFA0-E5EC-4F04-A77B-9BAB8DA1D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sbf-186-1-intyg-om-overensstammande.dotx</Template>
  <TotalTime>3</TotalTime>
  <Pages>2</Pages>
  <Words>1036</Words>
  <Characters>5494</Characters>
  <Application>Microsoft Office Word</Application>
  <DocSecurity>0</DocSecurity>
  <Lines>45</Lines>
  <Paragraphs>13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Comstedt</dc:creator>
  <cp:keywords/>
  <dc:description/>
  <cp:lastModifiedBy>Malin Comstedt</cp:lastModifiedBy>
  <cp:revision>3</cp:revision>
  <cp:lastPrinted>2020-01-08T13:28:00Z</cp:lastPrinted>
  <dcterms:created xsi:type="dcterms:W3CDTF">2020-04-27T07:32:00Z</dcterms:created>
  <dcterms:modified xsi:type="dcterms:W3CDTF">2020-04-27T07:38:00Z</dcterms:modified>
</cp:coreProperties>
</file>